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9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6"/>
        <w:gridCol w:w="4380"/>
      </w:tblGrid>
      <w:tr w:rsidR="00F921DE" w:rsidRPr="00117C99" w14:paraId="07B693F4" w14:textId="77777777" w:rsidTr="00F921DE">
        <w:trPr>
          <w:trHeight w:val="361"/>
        </w:trPr>
        <w:tc>
          <w:tcPr>
            <w:tcW w:w="5316" w:type="dxa"/>
            <w:vAlign w:val="center"/>
          </w:tcPr>
          <w:p w14:paraId="0DE540D6" w14:textId="77777777" w:rsidR="00CE4AF6" w:rsidRPr="00117C99" w:rsidRDefault="00CE4AF6" w:rsidP="001C2EA1">
            <w:pPr>
              <w:rPr>
                <w:color w:val="FFFFFF" w:themeColor="background1"/>
              </w:rPr>
            </w:pPr>
          </w:p>
        </w:tc>
        <w:tc>
          <w:tcPr>
            <w:tcW w:w="4380" w:type="dxa"/>
            <w:shd w:val="clear" w:color="auto" w:fill="FF0000"/>
            <w:vAlign w:val="center"/>
          </w:tcPr>
          <w:p w14:paraId="2EF4FDBA" w14:textId="77777777" w:rsidR="00CE4AF6" w:rsidRPr="00117C99" w:rsidRDefault="00CE4AF6" w:rsidP="001C2EA1">
            <w:pPr>
              <w:pStyle w:val="Nessunaspaziatura"/>
              <w:rPr>
                <w:color w:val="FFFFFF" w:themeColor="background1"/>
                <w:lang w:val="it-IT"/>
              </w:rPr>
            </w:pPr>
            <w:r w:rsidRPr="00117C99">
              <w:rPr>
                <w:color w:val="FFFFFF" w:themeColor="background1"/>
                <w:lang w:val="it-IT"/>
              </w:rPr>
              <w:t>RIELLO INFORMS YOU</w:t>
            </w:r>
          </w:p>
        </w:tc>
      </w:tr>
      <w:tr w:rsidR="00441570" w:rsidRPr="00117C99" w14:paraId="77A2F884" w14:textId="77777777" w:rsidTr="00F921DE">
        <w:trPr>
          <w:trHeight w:val="361"/>
        </w:trPr>
        <w:tc>
          <w:tcPr>
            <w:tcW w:w="5316" w:type="dxa"/>
            <w:vAlign w:val="center"/>
          </w:tcPr>
          <w:p w14:paraId="0256A0C8" w14:textId="77777777" w:rsidR="00441570" w:rsidRPr="00117C99" w:rsidRDefault="00441570" w:rsidP="001C2EA1"/>
        </w:tc>
        <w:tc>
          <w:tcPr>
            <w:tcW w:w="4380" w:type="dxa"/>
            <w:vAlign w:val="center"/>
          </w:tcPr>
          <w:p w14:paraId="5062C16B" w14:textId="4D692AB2" w:rsidR="00441570" w:rsidRPr="00933784" w:rsidRDefault="00945045" w:rsidP="00DB146D">
            <w:pPr>
              <w:pStyle w:val="Nessunaspaziatura"/>
              <w:rPr>
                <w:sz w:val="20"/>
                <w:szCs w:val="20"/>
                <w:lang w:val="it-IT"/>
              </w:rPr>
            </w:pPr>
            <w:r w:rsidRPr="00933784">
              <w:rPr>
                <w:lang w:val="it-IT"/>
              </w:rPr>
              <w:t>RIY_</w:t>
            </w:r>
            <w:r w:rsidR="00CA3067">
              <w:rPr>
                <w:lang w:val="it-IT"/>
              </w:rPr>
              <w:t>10</w:t>
            </w:r>
            <w:r w:rsidR="0031172E" w:rsidRPr="00933784">
              <w:rPr>
                <w:lang w:val="it-IT"/>
              </w:rPr>
              <w:t>_202</w:t>
            </w:r>
            <w:r w:rsidR="00874D9F">
              <w:rPr>
                <w:lang w:val="it-IT"/>
              </w:rPr>
              <w:t>2</w:t>
            </w:r>
            <w:r w:rsidR="0031172E" w:rsidRPr="00933784">
              <w:rPr>
                <w:lang w:val="it-IT"/>
              </w:rPr>
              <w:t>_Service</w:t>
            </w:r>
          </w:p>
        </w:tc>
      </w:tr>
      <w:tr w:rsidR="00441570" w:rsidRPr="00117C99" w14:paraId="50FA32FE" w14:textId="77777777" w:rsidTr="00F921DE">
        <w:trPr>
          <w:trHeight w:val="361"/>
        </w:trPr>
        <w:tc>
          <w:tcPr>
            <w:tcW w:w="5316" w:type="dxa"/>
            <w:vAlign w:val="center"/>
          </w:tcPr>
          <w:p w14:paraId="4224DE35" w14:textId="77777777" w:rsidR="00441570" w:rsidRPr="00117C99" w:rsidRDefault="00441570" w:rsidP="001C2EA1"/>
        </w:tc>
        <w:tc>
          <w:tcPr>
            <w:tcW w:w="4380" w:type="dxa"/>
            <w:vAlign w:val="center"/>
          </w:tcPr>
          <w:p w14:paraId="1B6D73A5" w14:textId="7110BC60" w:rsidR="00441570" w:rsidRPr="00933784" w:rsidRDefault="00CA3067" w:rsidP="00DB146D">
            <w:pPr>
              <w:pStyle w:val="Nessunaspaziatura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en-US"/>
              </w:rPr>
              <w:t>26</w:t>
            </w:r>
            <w:r w:rsidR="00335D0F" w:rsidRPr="00933784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10</w:t>
            </w:r>
            <w:r w:rsidR="00335D0F" w:rsidRPr="00933784">
              <w:rPr>
                <w:sz w:val="20"/>
                <w:szCs w:val="20"/>
                <w:lang w:val="en-US"/>
              </w:rPr>
              <w:t>/202</w:t>
            </w:r>
            <w:r w:rsidR="00874D9F">
              <w:rPr>
                <w:sz w:val="20"/>
                <w:szCs w:val="20"/>
                <w:lang w:val="en-US"/>
              </w:rPr>
              <w:t>2</w:t>
            </w:r>
          </w:p>
        </w:tc>
      </w:tr>
      <w:tr w:rsidR="00441570" w:rsidRPr="00117C99" w14:paraId="5D8AE5D6" w14:textId="77777777" w:rsidTr="00F921DE">
        <w:trPr>
          <w:trHeight w:val="361"/>
        </w:trPr>
        <w:tc>
          <w:tcPr>
            <w:tcW w:w="5316" w:type="dxa"/>
            <w:vAlign w:val="center"/>
          </w:tcPr>
          <w:p w14:paraId="29832100" w14:textId="77777777" w:rsidR="00441570" w:rsidRPr="00117C99" w:rsidRDefault="00441570" w:rsidP="001C2EA1"/>
        </w:tc>
        <w:tc>
          <w:tcPr>
            <w:tcW w:w="4380" w:type="dxa"/>
            <w:vAlign w:val="center"/>
          </w:tcPr>
          <w:p w14:paraId="2695D7F7" w14:textId="4748BAD8" w:rsidR="00441570" w:rsidRPr="00933784" w:rsidRDefault="009F173B" w:rsidP="00DB146D">
            <w:pPr>
              <w:pStyle w:val="Nessunaspaziatura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Technical Note</w:t>
            </w:r>
          </w:p>
        </w:tc>
      </w:tr>
    </w:tbl>
    <w:p w14:paraId="5E7F1BD2" w14:textId="230C16AC" w:rsidR="00441570" w:rsidRPr="00CB1CDB" w:rsidRDefault="00441570" w:rsidP="00F81325">
      <w:pPr>
        <w:pStyle w:val="Titolo2"/>
        <w:spacing w:after="240"/>
        <w:jc w:val="both"/>
        <w:rPr>
          <w:rFonts w:ascii="Lucida Sans" w:hAnsi="Lucida Sans"/>
          <w:sz w:val="28"/>
          <w:szCs w:val="28"/>
          <w:lang w:val="en-GB"/>
        </w:rPr>
      </w:pPr>
      <w:r w:rsidRPr="00CB1CDB">
        <w:rPr>
          <w:rFonts w:ascii="Lucida Sans" w:hAnsi="Lucida Sans"/>
          <w:sz w:val="28"/>
          <w:szCs w:val="28"/>
          <w:lang w:val="en-GB"/>
        </w:rPr>
        <w:t>O</w:t>
      </w:r>
      <w:r w:rsidR="00E13CBF">
        <w:rPr>
          <w:rFonts w:ascii="Lucida Sans" w:hAnsi="Lucida Sans"/>
          <w:sz w:val="28"/>
          <w:szCs w:val="28"/>
          <w:lang w:val="en-GB"/>
        </w:rPr>
        <w:t>BJECT</w:t>
      </w:r>
      <w:r w:rsidRPr="00CB1CDB">
        <w:rPr>
          <w:rFonts w:ascii="Lucida Sans" w:hAnsi="Lucida Sans"/>
          <w:sz w:val="28"/>
          <w:szCs w:val="28"/>
          <w:lang w:val="en-GB"/>
        </w:rPr>
        <w:t xml:space="preserve">: </w:t>
      </w:r>
      <w:r w:rsidR="007E4BC2" w:rsidRPr="00CB1CDB">
        <w:rPr>
          <w:rFonts w:ascii="Lucida Sans" w:hAnsi="Lucida Sans"/>
          <w:sz w:val="28"/>
          <w:szCs w:val="28"/>
          <w:lang w:val="en-GB"/>
        </w:rPr>
        <w:t>START KIS</w:t>
      </w:r>
      <w:r w:rsidR="00CB1CDB" w:rsidRPr="00CB1CDB">
        <w:rPr>
          <w:rFonts w:ascii="Lucida Sans" w:hAnsi="Lucida Sans"/>
          <w:sz w:val="28"/>
          <w:szCs w:val="28"/>
          <w:lang w:val="en-GB"/>
        </w:rPr>
        <w:t xml:space="preserve"> circulating pump</w:t>
      </w:r>
    </w:p>
    <w:p w14:paraId="4D5B20C1" w14:textId="60855F35" w:rsidR="00441570" w:rsidRPr="00933784" w:rsidRDefault="00CB1CDB" w:rsidP="00F81325">
      <w:pPr>
        <w:spacing w:before="120"/>
        <w:rPr>
          <w:rFonts w:ascii="Lucida Sans" w:hAnsi="Lucida Sans" w:cs="Arial"/>
        </w:rPr>
      </w:pPr>
      <w:r w:rsidRPr="00D36486">
        <w:rPr>
          <w:rFonts w:ascii="Lucida Sans" w:hAnsi="Lucida Sans"/>
          <w:lang w:val="en-GB"/>
        </w:rPr>
        <w:t>Dear</w:t>
      </w:r>
      <w:r>
        <w:rPr>
          <w:rFonts w:ascii="Lucida Sans" w:hAnsi="Lucida Sans"/>
        </w:rPr>
        <w:t xml:space="preserve"> </w:t>
      </w:r>
      <w:r w:rsidRPr="00D36486">
        <w:rPr>
          <w:rFonts w:ascii="Lucida Sans" w:hAnsi="Lucida Sans"/>
          <w:lang w:val="en-GB"/>
        </w:rPr>
        <w:t>Sirs</w:t>
      </w:r>
      <w:r w:rsidR="001F6C7F" w:rsidRPr="00933784">
        <w:rPr>
          <w:rFonts w:ascii="Lucida Sans" w:hAnsi="Lucida Sans" w:cs="Arial"/>
        </w:rPr>
        <w:t>,</w:t>
      </w:r>
    </w:p>
    <w:p w14:paraId="67F98FA4" w14:textId="2D3AD033" w:rsidR="00CB1CDB" w:rsidRPr="00CB1CDB" w:rsidRDefault="00CB1CDB" w:rsidP="00CB1CDB">
      <w:pPr>
        <w:spacing w:before="120"/>
        <w:rPr>
          <w:rFonts w:ascii="Lucida Sans" w:hAnsi="Lucida Sans"/>
          <w:lang w:val="en-GB"/>
        </w:rPr>
      </w:pPr>
      <w:r w:rsidRPr="00CB1CDB">
        <w:rPr>
          <w:rFonts w:ascii="Lucida Sans" w:hAnsi="Lucida Sans"/>
          <w:lang w:val="en-GB"/>
        </w:rPr>
        <w:t>in a general context of components shortage, Riello activated corrective actions to minimize any inconvenience, to ensure the continuity of production and, therefore, the availability of boilers and spare parts.</w:t>
      </w:r>
    </w:p>
    <w:p w14:paraId="19E32979" w14:textId="77777777" w:rsidR="00CB1CDB" w:rsidRPr="00CB1CDB" w:rsidRDefault="00CB1CDB" w:rsidP="00CB1CDB">
      <w:pPr>
        <w:spacing w:before="120"/>
        <w:rPr>
          <w:rFonts w:ascii="Lucida Sans" w:hAnsi="Lucida Sans"/>
          <w:lang w:val="en-GB"/>
        </w:rPr>
      </w:pPr>
    </w:p>
    <w:p w14:paraId="11E1070F" w14:textId="033870DB" w:rsidR="00F81325" w:rsidRPr="00CB1CDB" w:rsidRDefault="00CB1CDB" w:rsidP="00CB1CDB">
      <w:pPr>
        <w:spacing w:before="120"/>
        <w:jc w:val="left"/>
        <w:rPr>
          <w:rFonts w:ascii="Lucida Sans" w:hAnsi="Lucida Sans"/>
          <w:lang w:val="en-GB"/>
        </w:rPr>
        <w:sectPr w:rsidR="00F81325" w:rsidRPr="00CB1CDB" w:rsidSect="00A8545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2090" w:right="964" w:bottom="680" w:left="964" w:header="720" w:footer="720" w:gutter="0"/>
          <w:cols w:space="720"/>
          <w:titlePg/>
          <w:docGrid w:linePitch="299"/>
        </w:sectPr>
      </w:pPr>
      <w:r w:rsidRPr="00CB1CDB">
        <w:rPr>
          <w:rFonts w:ascii="Lucida Sans" w:hAnsi="Lucida Sans"/>
          <w:lang w:val="en-GB"/>
        </w:rPr>
        <w:t xml:space="preserve">To overcome the problem related to the unavailability of the </w:t>
      </w:r>
      <w:r w:rsidR="00400BD6" w:rsidRPr="00CB1CDB">
        <w:rPr>
          <w:rFonts w:ascii="Lucida Sans" w:hAnsi="Lucida Sans"/>
          <w:lang w:val="en-GB"/>
        </w:rPr>
        <w:t>TACO</w:t>
      </w:r>
      <w:r w:rsidRPr="00CB1CDB">
        <w:rPr>
          <w:rFonts w:ascii="Lucida Sans" w:hAnsi="Lucida Sans"/>
          <w:lang w:val="en-GB"/>
        </w:rPr>
        <w:t xml:space="preserve"> circulating pump</w:t>
      </w:r>
      <w:r w:rsidR="00400BD6" w:rsidRPr="00CB1CDB">
        <w:rPr>
          <w:rFonts w:ascii="Lucida Sans" w:hAnsi="Lucida Sans"/>
          <w:lang w:val="en-GB"/>
        </w:rPr>
        <w:t xml:space="preserve">, </w:t>
      </w:r>
      <w:r w:rsidRPr="00CB1CDB">
        <w:rPr>
          <w:rFonts w:ascii="Lucida Sans" w:hAnsi="Lucida Sans"/>
          <w:lang w:val="en-GB"/>
        </w:rPr>
        <w:t xml:space="preserve">it has </w:t>
      </w:r>
      <w:r>
        <w:rPr>
          <w:rFonts w:ascii="Lucida Sans" w:hAnsi="Lucida Sans"/>
          <w:lang w:val="en-GB"/>
        </w:rPr>
        <w:t>been</w:t>
      </w:r>
      <w:r w:rsidRPr="00CB1CDB">
        <w:rPr>
          <w:rFonts w:ascii="Lucida Sans" w:hAnsi="Lucida Sans"/>
          <w:lang w:val="en-GB"/>
        </w:rPr>
        <w:t xml:space="preserve"> decided to use, as an alternative,</w:t>
      </w:r>
      <w:r>
        <w:rPr>
          <w:rFonts w:ascii="Lucida Sans" w:hAnsi="Lucida Sans"/>
          <w:lang w:val="en-GB"/>
        </w:rPr>
        <w:t xml:space="preserve"> two different </w:t>
      </w:r>
      <w:r w:rsidR="00AB30EA">
        <w:rPr>
          <w:rFonts w:ascii="Lucida Sans" w:hAnsi="Lucida Sans"/>
          <w:lang w:val="en-GB"/>
        </w:rPr>
        <w:t xml:space="preserve">new </w:t>
      </w:r>
      <w:r>
        <w:rPr>
          <w:rFonts w:ascii="Lucida Sans" w:hAnsi="Lucida Sans"/>
          <w:lang w:val="en-GB"/>
        </w:rPr>
        <w:t>components branded</w:t>
      </w:r>
      <w:r w:rsidR="00400BD6" w:rsidRPr="00CB1CDB">
        <w:rPr>
          <w:rFonts w:ascii="Lucida Sans" w:hAnsi="Lucida Sans"/>
          <w:lang w:val="en-GB"/>
        </w:rPr>
        <w:t xml:space="preserve"> SHINHOO </w:t>
      </w:r>
      <w:r>
        <w:rPr>
          <w:rFonts w:ascii="Lucida Sans" w:hAnsi="Lucida Sans"/>
          <w:lang w:val="en-GB"/>
        </w:rPr>
        <w:t>and</w:t>
      </w:r>
      <w:r w:rsidR="00400BD6" w:rsidRPr="00CB1CDB">
        <w:rPr>
          <w:rFonts w:ascii="Lucida Sans" w:hAnsi="Lucida Sans"/>
          <w:lang w:val="en-GB"/>
        </w:rPr>
        <w:t xml:space="preserve"> SHIMGE</w:t>
      </w:r>
      <w:r>
        <w:rPr>
          <w:rFonts w:ascii="Lucida Sans" w:hAnsi="Lucida Sans"/>
          <w:lang w:val="en-GB"/>
        </w:rPr>
        <w:t xml:space="preserve">. </w:t>
      </w:r>
      <w:r w:rsidRPr="00CB1CDB">
        <w:rPr>
          <w:rFonts w:ascii="Lucida Sans" w:hAnsi="Lucida Sans"/>
          <w:lang w:val="en-GB"/>
        </w:rPr>
        <w:t>Those components will be installed in following products:</w:t>
      </w:r>
    </w:p>
    <w:p w14:paraId="282F1C57" w14:textId="09A10BBF" w:rsidR="007E4BC2" w:rsidRPr="008207AF" w:rsidRDefault="007E4BC2" w:rsidP="008B314F">
      <w:pPr>
        <w:pStyle w:val="Paragrafoelenco"/>
        <w:numPr>
          <w:ilvl w:val="0"/>
          <w:numId w:val="46"/>
        </w:numPr>
        <w:spacing w:before="240" w:after="0" w:line="360" w:lineRule="auto"/>
        <w:ind w:left="714" w:hanging="357"/>
        <w:rPr>
          <w:rFonts w:ascii="Lucida Sans" w:hAnsi="Lucida Sans" w:cs="Calibri"/>
          <w:color w:val="auto"/>
          <w:sz w:val="18"/>
          <w:szCs w:val="18"/>
        </w:rPr>
      </w:pPr>
      <w:r w:rsidRPr="008207AF">
        <w:rPr>
          <w:rFonts w:ascii="Lucida Sans" w:hAnsi="Lucida Sans" w:cs="Calibri"/>
          <w:color w:val="auto"/>
          <w:sz w:val="18"/>
          <w:szCs w:val="18"/>
        </w:rPr>
        <w:t xml:space="preserve">START 25 KIS MTN Cod.20187404 </w:t>
      </w:r>
    </w:p>
    <w:p w14:paraId="575D79DA" w14:textId="0C2885C8" w:rsidR="007E4BC2" w:rsidRPr="008207AF" w:rsidRDefault="007E4BC2" w:rsidP="007E4BC2">
      <w:pPr>
        <w:pStyle w:val="Paragrafoelenco"/>
        <w:numPr>
          <w:ilvl w:val="0"/>
          <w:numId w:val="46"/>
        </w:numPr>
        <w:spacing w:before="360" w:after="0" w:line="360" w:lineRule="auto"/>
        <w:rPr>
          <w:rFonts w:ascii="Lucida Sans" w:hAnsi="Lucida Sans" w:cs="Calibri"/>
          <w:color w:val="auto"/>
          <w:sz w:val="18"/>
          <w:szCs w:val="18"/>
        </w:rPr>
      </w:pPr>
      <w:r w:rsidRPr="008207AF">
        <w:rPr>
          <w:rFonts w:ascii="Lucida Sans" w:hAnsi="Lucida Sans" w:cs="Calibri"/>
          <w:color w:val="auto"/>
          <w:sz w:val="18"/>
          <w:szCs w:val="18"/>
        </w:rPr>
        <w:t xml:space="preserve">START 30 KIS MTN Cod.20187407 </w:t>
      </w:r>
    </w:p>
    <w:p w14:paraId="0CE518F4" w14:textId="3B75C29F" w:rsidR="00F81325" w:rsidRDefault="007E4BC2" w:rsidP="007E4BC2">
      <w:pPr>
        <w:pStyle w:val="Paragrafoelenco"/>
        <w:numPr>
          <w:ilvl w:val="0"/>
          <w:numId w:val="46"/>
        </w:numPr>
        <w:spacing w:before="360" w:after="0" w:line="360" w:lineRule="auto"/>
        <w:rPr>
          <w:rFonts w:ascii="Lucida Sans" w:hAnsi="Lucida Sans" w:cs="Calibri"/>
          <w:color w:val="auto"/>
          <w:sz w:val="18"/>
          <w:szCs w:val="18"/>
        </w:rPr>
      </w:pPr>
      <w:r w:rsidRPr="008207AF">
        <w:rPr>
          <w:rFonts w:ascii="Lucida Sans" w:hAnsi="Lucida Sans" w:cs="Calibri"/>
          <w:color w:val="auto"/>
          <w:sz w:val="18"/>
          <w:szCs w:val="18"/>
        </w:rPr>
        <w:t>START 25 KIS GPL</w:t>
      </w:r>
      <w:r w:rsidR="00F81325">
        <w:rPr>
          <w:rFonts w:ascii="Lucida Sans" w:hAnsi="Lucida Sans" w:cs="Calibri"/>
          <w:color w:val="auto"/>
          <w:sz w:val="18"/>
          <w:szCs w:val="18"/>
        </w:rPr>
        <w:t xml:space="preserve"> </w:t>
      </w:r>
      <w:r w:rsidRPr="008207AF">
        <w:rPr>
          <w:rFonts w:ascii="Lucida Sans" w:hAnsi="Lucida Sans" w:cs="Calibri"/>
          <w:color w:val="auto"/>
          <w:sz w:val="18"/>
          <w:szCs w:val="18"/>
        </w:rPr>
        <w:t>Cod.20187772</w:t>
      </w:r>
    </w:p>
    <w:p w14:paraId="5BA58550" w14:textId="77777777" w:rsidR="00F81325" w:rsidRDefault="00F81325" w:rsidP="007E4BC2">
      <w:pPr>
        <w:pStyle w:val="Paragrafoelenco"/>
        <w:numPr>
          <w:ilvl w:val="0"/>
          <w:numId w:val="46"/>
        </w:numPr>
        <w:spacing w:before="360" w:after="0" w:line="360" w:lineRule="auto"/>
        <w:rPr>
          <w:rFonts w:ascii="Lucida Sans" w:hAnsi="Lucida Sans" w:cs="Calibri"/>
          <w:color w:val="auto"/>
          <w:sz w:val="18"/>
          <w:szCs w:val="18"/>
        </w:rPr>
      </w:pPr>
      <w:r>
        <w:rPr>
          <w:rFonts w:ascii="Lucida Sans" w:hAnsi="Lucida Sans" w:cs="Calibri"/>
          <w:color w:val="auto"/>
          <w:sz w:val="18"/>
          <w:szCs w:val="18"/>
        </w:rPr>
        <w:t>START 20 IS Cod.20187773</w:t>
      </w:r>
    </w:p>
    <w:p w14:paraId="09F4A3C8" w14:textId="2073C2CA" w:rsidR="007E4BC2" w:rsidRPr="008207AF" w:rsidRDefault="00F81325" w:rsidP="007E4BC2">
      <w:pPr>
        <w:pStyle w:val="Paragrafoelenco"/>
        <w:numPr>
          <w:ilvl w:val="0"/>
          <w:numId w:val="46"/>
        </w:numPr>
        <w:spacing w:before="360" w:after="0" w:line="360" w:lineRule="auto"/>
        <w:rPr>
          <w:rFonts w:ascii="Lucida Sans" w:hAnsi="Lucida Sans" w:cs="Calibri"/>
          <w:color w:val="auto"/>
          <w:sz w:val="18"/>
          <w:szCs w:val="18"/>
        </w:rPr>
      </w:pPr>
      <w:r>
        <w:rPr>
          <w:rFonts w:ascii="Lucida Sans" w:hAnsi="Lucida Sans" w:cs="Calibri"/>
          <w:color w:val="auto"/>
          <w:sz w:val="18"/>
          <w:szCs w:val="18"/>
        </w:rPr>
        <w:t xml:space="preserve">START 25 IS Cod.20187774 </w:t>
      </w:r>
      <w:r w:rsidR="00755C8D" w:rsidRPr="008207AF">
        <w:rPr>
          <w:rFonts w:ascii="Lucida Sans" w:hAnsi="Lucida Sans"/>
          <w:sz w:val="18"/>
          <w:szCs w:val="18"/>
        </w:rPr>
        <w:t xml:space="preserve"> </w:t>
      </w:r>
    </w:p>
    <w:p w14:paraId="600FA33F" w14:textId="2D79860D" w:rsidR="00026FB3" w:rsidRDefault="00026FB3" w:rsidP="00687665">
      <w:pPr>
        <w:spacing w:after="240"/>
        <w:rPr>
          <w:rFonts w:ascii="Lucida Sans" w:hAnsi="Lucida Sans"/>
          <w:szCs w:val="20"/>
        </w:rPr>
        <w:sectPr w:rsidR="00026FB3" w:rsidSect="00F81325">
          <w:type w:val="continuous"/>
          <w:pgSz w:w="11906" w:h="16838" w:code="9"/>
          <w:pgMar w:top="2090" w:right="964" w:bottom="680" w:left="964" w:header="720" w:footer="720" w:gutter="0"/>
          <w:cols w:num="2" w:space="720"/>
          <w:titlePg/>
          <w:docGrid w:linePitch="299"/>
        </w:sectPr>
      </w:pPr>
    </w:p>
    <w:p w14:paraId="79634BB2" w14:textId="6838AD7C" w:rsidR="00CF05CF" w:rsidRDefault="00F81325" w:rsidP="00687665">
      <w:pPr>
        <w:spacing w:before="120" w:after="0"/>
        <w:rPr>
          <w:rFonts w:ascii="Lucida Sans" w:hAnsi="Lucida Sans" w:cs="Calibri"/>
          <w:szCs w:val="24"/>
        </w:rPr>
      </w:pPr>
      <w:r w:rsidRPr="00400BD6">
        <w:rPr>
          <w:rFonts w:ascii="Lucida Sans" w:hAnsi="Lucida Sans" w:cs="Calibri"/>
          <w:noProof/>
          <w:szCs w:val="24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C139575" wp14:editId="0EACEB51">
                <wp:simplePos x="0" y="0"/>
                <wp:positionH relativeFrom="margin">
                  <wp:posOffset>290830</wp:posOffset>
                </wp:positionH>
                <wp:positionV relativeFrom="paragraph">
                  <wp:posOffset>102870</wp:posOffset>
                </wp:positionV>
                <wp:extent cx="1262380" cy="293370"/>
                <wp:effectExtent l="0" t="0" r="13970" b="1143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2380" cy="2933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034610" w14:textId="77777777" w:rsidR="00400BD6" w:rsidRPr="00400BD6" w:rsidRDefault="00400BD6" w:rsidP="00400BD6">
                            <w:pPr>
                              <w:jc w:val="center"/>
                              <w:rPr>
                                <w:rFonts w:ascii="Lucida Sans" w:hAnsi="Lucida Sans"/>
                              </w:rPr>
                            </w:pPr>
                            <w:r w:rsidRPr="00400BD6">
                              <w:rPr>
                                <w:rFonts w:ascii="Lucida Sans" w:hAnsi="Lucida Sans"/>
                              </w:rPr>
                              <w:t xml:space="preserve">TACO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39575" id="Rettangolo 10" o:spid="_x0000_s1026" style="position:absolute;left:0;text-align:left;margin-left:22.9pt;margin-top:8.1pt;width:99.4pt;height:23.1pt;z-index:2516915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" filled="f" strokecolor="black [3213]" strokeweight="2pt">
                <v:textbox>
                  <w:txbxContent>
                    <w:p w14:paraId="09034610" w14:textId="77777777" w:rsidR="00400BD6" w:rsidRPr="00400BD6" w:rsidRDefault="00400BD6" w:rsidP="00400BD6">
                      <w:pPr>
                        <w:jc w:val="center"/>
                        <w:rPr>
                          <w:rFonts w:ascii="Lucida Sans" w:hAnsi="Lucida Sans"/>
                        </w:rPr>
                      </w:pPr>
                      <w:r w:rsidRPr="00400BD6">
                        <w:rPr>
                          <w:rFonts w:ascii="Lucida Sans" w:hAnsi="Lucida Sans"/>
                        </w:rPr>
                        <w:t xml:space="preserve">TACO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00BD6">
        <w:rPr>
          <w:rFonts w:ascii="Lucida Sans" w:hAnsi="Lucida Sans" w:cs="Calibri"/>
          <w:noProof/>
          <w:szCs w:val="24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78E96BC" wp14:editId="4FE13B4D">
                <wp:simplePos x="0" y="0"/>
                <wp:positionH relativeFrom="margin">
                  <wp:posOffset>2529840</wp:posOffset>
                </wp:positionH>
                <wp:positionV relativeFrom="paragraph">
                  <wp:posOffset>102870</wp:posOffset>
                </wp:positionV>
                <wp:extent cx="1262380" cy="293370"/>
                <wp:effectExtent l="0" t="0" r="13970" b="1143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2380" cy="2933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BD2363" w14:textId="77777777" w:rsidR="00400BD6" w:rsidRPr="00400BD6" w:rsidRDefault="00400BD6" w:rsidP="00400BD6">
                            <w:pPr>
                              <w:jc w:val="center"/>
                              <w:rPr>
                                <w:rFonts w:ascii="Lucida Sans" w:hAnsi="Lucida Sans"/>
                              </w:rPr>
                            </w:pPr>
                            <w:r w:rsidRPr="00400BD6">
                              <w:rPr>
                                <w:rFonts w:ascii="Lucida Sans" w:hAnsi="Lucida Sans"/>
                              </w:rPr>
                              <w:t xml:space="preserve">SHINHOO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8E96BC" id="Rettangolo 7" o:spid="_x0000_s1027" style="position:absolute;left:0;text-align:left;margin-left:199.2pt;margin-top:8.1pt;width:99.4pt;height:23.1pt;z-index:2516792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" filled="f" strokecolor="black [3213]" strokeweight="2pt">
                <v:textbox>
                  <w:txbxContent>
                    <w:p w14:paraId="0EBD2363" w14:textId="77777777" w:rsidR="00400BD6" w:rsidRPr="00400BD6" w:rsidRDefault="00400BD6" w:rsidP="00400BD6">
                      <w:pPr>
                        <w:jc w:val="center"/>
                        <w:rPr>
                          <w:rFonts w:ascii="Lucida Sans" w:hAnsi="Lucida Sans"/>
                        </w:rPr>
                      </w:pPr>
                      <w:r w:rsidRPr="00400BD6">
                        <w:rPr>
                          <w:rFonts w:ascii="Lucida Sans" w:hAnsi="Lucida Sans"/>
                        </w:rPr>
                        <w:t xml:space="preserve">SHINHOO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00BD6">
        <w:rPr>
          <w:rFonts w:ascii="Lucida Sans" w:hAnsi="Lucida Sans" w:cs="Calibri"/>
          <w:noProof/>
          <w:szCs w:val="24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AA87AA1" wp14:editId="35887AF1">
                <wp:simplePos x="0" y="0"/>
                <wp:positionH relativeFrom="margin">
                  <wp:posOffset>4624070</wp:posOffset>
                </wp:positionH>
                <wp:positionV relativeFrom="paragraph">
                  <wp:posOffset>102870</wp:posOffset>
                </wp:positionV>
                <wp:extent cx="1262380" cy="293370"/>
                <wp:effectExtent l="0" t="0" r="13970" b="1143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2380" cy="2933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38CCB" w14:textId="77777777" w:rsidR="00400BD6" w:rsidRPr="00400BD6" w:rsidRDefault="00400BD6" w:rsidP="00400BD6">
                            <w:pPr>
                              <w:jc w:val="center"/>
                              <w:rPr>
                                <w:rFonts w:ascii="Lucida Sans" w:hAnsi="Lucida Sans"/>
                              </w:rPr>
                            </w:pPr>
                            <w:r w:rsidRPr="00400BD6">
                              <w:rPr>
                                <w:rFonts w:ascii="Lucida Sans" w:hAnsi="Lucida Sans"/>
                              </w:rPr>
                              <w:t>SHIMGE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A87AA1" id="Rettangolo 8" o:spid="_x0000_s1028" style="position:absolute;left:0;text-align:left;margin-left:364.1pt;margin-top:8.1pt;width:99.4pt;height:23.1pt;z-index:2516352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" filled="f" strokecolor="black [3213]" strokeweight="2pt">
                <v:textbox>
                  <w:txbxContent>
                    <w:p w14:paraId="61838CCB" w14:textId="77777777" w:rsidR="00400BD6" w:rsidRPr="00400BD6" w:rsidRDefault="00400BD6" w:rsidP="00400BD6">
                      <w:pPr>
                        <w:jc w:val="center"/>
                        <w:rPr>
                          <w:rFonts w:ascii="Lucida Sans" w:hAnsi="Lucida Sans"/>
                        </w:rPr>
                      </w:pPr>
                      <w:r w:rsidRPr="00400BD6">
                        <w:rPr>
                          <w:rFonts w:ascii="Lucida Sans" w:hAnsi="Lucida Sans"/>
                        </w:rPr>
                        <w:t>SHIMGE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B8648BA" w14:textId="61B8F9D9" w:rsidR="00C4066E" w:rsidRDefault="00C4066E" w:rsidP="00687665">
      <w:pPr>
        <w:spacing w:before="120" w:after="0"/>
        <w:rPr>
          <w:rFonts w:ascii="Lucida Sans" w:hAnsi="Lucida Sans" w:cs="Calibri"/>
          <w:szCs w:val="24"/>
        </w:rPr>
      </w:pPr>
    </w:p>
    <w:p w14:paraId="2C3F0775" w14:textId="483513B1" w:rsidR="00C4066E" w:rsidRDefault="00F81325" w:rsidP="00687665">
      <w:pPr>
        <w:spacing w:before="120" w:after="0"/>
        <w:rPr>
          <w:rFonts w:ascii="Lucida Sans" w:hAnsi="Lucida Sans" w:cs="Calibri"/>
          <w:szCs w:val="24"/>
        </w:rPr>
      </w:pPr>
      <w:r w:rsidRPr="00400BD6">
        <w:rPr>
          <w:rFonts w:ascii="Lucida Sans" w:hAnsi="Lucida Sans" w:cs="Calibri"/>
          <w:noProof/>
          <w:szCs w:val="24"/>
        </w:rPr>
        <w:drawing>
          <wp:anchor distT="0" distB="360045" distL="114300" distR="114300" simplePos="0" relativeHeight="251666944" behindDoc="0" locked="0" layoutInCell="1" allowOverlap="1" wp14:anchorId="474F2E9B" wp14:editId="3C6AA78A">
            <wp:simplePos x="0" y="0"/>
            <wp:positionH relativeFrom="margin">
              <wp:posOffset>2186305</wp:posOffset>
            </wp:positionH>
            <wp:positionV relativeFrom="paragraph">
              <wp:posOffset>81280</wp:posOffset>
            </wp:positionV>
            <wp:extent cx="1756410" cy="1680845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680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0BD6">
        <w:rPr>
          <w:rFonts w:ascii="Lucida Sans" w:hAnsi="Lucida Sans" w:cs="Calibri"/>
          <w:noProof/>
          <w:szCs w:val="24"/>
        </w:rPr>
        <w:drawing>
          <wp:anchor distT="0" distB="0" distL="114300" distR="114300" simplePos="0" relativeHeight="251622912" behindDoc="0" locked="0" layoutInCell="1" allowOverlap="1" wp14:anchorId="67E59865" wp14:editId="37413A41">
            <wp:simplePos x="0" y="0"/>
            <wp:positionH relativeFrom="margin">
              <wp:posOffset>4149090</wp:posOffset>
            </wp:positionH>
            <wp:positionV relativeFrom="paragraph">
              <wp:posOffset>78740</wp:posOffset>
            </wp:positionV>
            <wp:extent cx="2186940" cy="1884680"/>
            <wp:effectExtent l="0" t="0" r="0" b="0"/>
            <wp:wrapNone/>
            <wp:docPr id="14" name="Immagine 14" descr="BPE（PNG格式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BPE（PNG格式）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0BD6">
        <w:rPr>
          <w:rFonts w:ascii="Lucida Sans" w:hAnsi="Lucida Sans" w:cs="Calibri"/>
          <w:noProof/>
          <w:szCs w:val="24"/>
        </w:rPr>
        <w:drawing>
          <wp:anchor distT="0" distB="0" distL="114300" distR="114300" simplePos="0" relativeHeight="251722240" behindDoc="0" locked="0" layoutInCell="1" allowOverlap="1" wp14:anchorId="4407CD85" wp14:editId="2D26452D">
            <wp:simplePos x="0" y="0"/>
            <wp:positionH relativeFrom="margin">
              <wp:posOffset>0</wp:posOffset>
            </wp:positionH>
            <wp:positionV relativeFrom="paragraph">
              <wp:posOffset>81280</wp:posOffset>
            </wp:positionV>
            <wp:extent cx="1910715" cy="1773555"/>
            <wp:effectExtent l="0" t="0" r="0" b="0"/>
            <wp:wrapNone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10715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B6CFEC" w14:textId="43FC4020" w:rsidR="00C4066E" w:rsidRDefault="00C4066E" w:rsidP="00687665">
      <w:pPr>
        <w:spacing w:before="120" w:after="0"/>
        <w:rPr>
          <w:rFonts w:ascii="Lucida Sans" w:hAnsi="Lucida Sans" w:cs="Calibri"/>
          <w:szCs w:val="24"/>
        </w:rPr>
      </w:pPr>
    </w:p>
    <w:p w14:paraId="55968ADA" w14:textId="77777777" w:rsidR="00C4066E" w:rsidRDefault="00C4066E" w:rsidP="00687665">
      <w:pPr>
        <w:spacing w:before="120" w:after="0"/>
        <w:rPr>
          <w:rFonts w:ascii="Lucida Sans" w:hAnsi="Lucida Sans" w:cs="Calibri"/>
          <w:szCs w:val="24"/>
        </w:rPr>
      </w:pPr>
    </w:p>
    <w:p w14:paraId="318923AD" w14:textId="77777777" w:rsidR="00C4066E" w:rsidRDefault="00C4066E" w:rsidP="00687665">
      <w:pPr>
        <w:spacing w:before="120" w:after="0"/>
        <w:rPr>
          <w:rFonts w:ascii="Lucida Sans" w:hAnsi="Lucida Sans" w:cs="Calibri"/>
          <w:szCs w:val="24"/>
        </w:rPr>
      </w:pPr>
    </w:p>
    <w:p w14:paraId="77DFF4BB" w14:textId="77777777" w:rsidR="00C4066E" w:rsidRDefault="00C4066E" w:rsidP="00687665">
      <w:pPr>
        <w:spacing w:before="120" w:after="0"/>
        <w:rPr>
          <w:rFonts w:ascii="Lucida Sans" w:hAnsi="Lucida Sans" w:cs="Calibri"/>
          <w:szCs w:val="24"/>
        </w:rPr>
      </w:pPr>
    </w:p>
    <w:p w14:paraId="100BE728" w14:textId="77777777" w:rsidR="00C4066E" w:rsidRDefault="00C4066E" w:rsidP="00687665">
      <w:pPr>
        <w:spacing w:before="120" w:after="0"/>
        <w:rPr>
          <w:rFonts w:ascii="Lucida Sans" w:hAnsi="Lucida Sans" w:cs="Calibri"/>
          <w:szCs w:val="24"/>
        </w:rPr>
      </w:pPr>
    </w:p>
    <w:p w14:paraId="27D015A2" w14:textId="77777777" w:rsidR="00400BD6" w:rsidRDefault="00400BD6" w:rsidP="00400BD6">
      <w:pPr>
        <w:spacing w:before="240" w:after="240"/>
        <w:rPr>
          <w:rFonts w:ascii="Lucida Sans" w:hAnsi="Lucida Sans" w:cs="Calibri"/>
          <w:szCs w:val="24"/>
        </w:rPr>
      </w:pPr>
    </w:p>
    <w:p w14:paraId="7A603231" w14:textId="77777777" w:rsidR="00F81325" w:rsidRPr="00F81325" w:rsidRDefault="00F81325" w:rsidP="00400BD6">
      <w:pPr>
        <w:spacing w:before="240"/>
        <w:rPr>
          <w:rFonts w:ascii="Lucida Sans" w:hAnsi="Lucida Sans"/>
          <w:sz w:val="2"/>
          <w:szCs w:val="2"/>
        </w:rPr>
      </w:pPr>
    </w:p>
    <w:p w14:paraId="0420BB1F" w14:textId="7E5A0D0D" w:rsidR="00400BD6" w:rsidRPr="000C6000" w:rsidRDefault="00CB1CDB" w:rsidP="00400BD6">
      <w:pPr>
        <w:spacing w:before="240"/>
        <w:rPr>
          <w:rFonts w:ascii="Lucida Sans" w:hAnsi="Lucida Sans"/>
          <w:lang w:val="en-GB"/>
        </w:rPr>
      </w:pPr>
      <w:r w:rsidRPr="000C6000">
        <w:rPr>
          <w:rFonts w:ascii="Lucida Sans" w:hAnsi="Lucida Sans"/>
          <w:lang w:val="en-GB"/>
        </w:rPr>
        <w:t>We wish to emphasize that the new circulators</w:t>
      </w:r>
      <w:r w:rsidR="000C6000" w:rsidRPr="000C6000">
        <w:rPr>
          <w:rFonts w:ascii="Lucida Sans" w:hAnsi="Lucida Sans"/>
          <w:lang w:val="en-GB"/>
        </w:rPr>
        <w:t xml:space="preserve"> </w:t>
      </w:r>
      <w:r w:rsidR="000C6000">
        <w:rPr>
          <w:rFonts w:ascii="Lucida Sans" w:hAnsi="Lucida Sans"/>
          <w:lang w:val="en-GB"/>
        </w:rPr>
        <w:t>(</w:t>
      </w:r>
      <w:r w:rsidR="00400BD6" w:rsidRPr="000C6000">
        <w:rPr>
          <w:rFonts w:ascii="Lucida Sans" w:hAnsi="Lucida Sans"/>
          <w:lang w:val="en-GB"/>
        </w:rPr>
        <w:t xml:space="preserve">SHINHOO </w:t>
      </w:r>
      <w:r w:rsidR="000C6000">
        <w:rPr>
          <w:rFonts w:ascii="Lucida Sans" w:hAnsi="Lucida Sans"/>
          <w:lang w:val="en-GB"/>
        </w:rPr>
        <w:t>/</w:t>
      </w:r>
      <w:r w:rsidR="00400BD6" w:rsidRPr="000C6000">
        <w:rPr>
          <w:rFonts w:ascii="Lucida Sans" w:hAnsi="Lucida Sans"/>
          <w:lang w:val="en-GB"/>
        </w:rPr>
        <w:t xml:space="preserve"> SHIMGE</w:t>
      </w:r>
      <w:r w:rsidR="000C6000">
        <w:rPr>
          <w:rFonts w:ascii="Lucida Sans" w:hAnsi="Lucida Sans"/>
          <w:lang w:val="en-GB"/>
        </w:rPr>
        <w:t>)</w:t>
      </w:r>
      <w:r w:rsidR="00400BD6" w:rsidRPr="000C6000">
        <w:rPr>
          <w:rFonts w:ascii="Lucida Sans" w:hAnsi="Lucida Sans"/>
          <w:lang w:val="en-GB"/>
        </w:rPr>
        <w:t>:</w:t>
      </w:r>
    </w:p>
    <w:p w14:paraId="638F1C0B" w14:textId="797C6777" w:rsidR="000C6000" w:rsidRPr="000C6000" w:rsidRDefault="000C6000" w:rsidP="00400BD6">
      <w:pPr>
        <w:pStyle w:val="Paragrafoelenco"/>
        <w:numPr>
          <w:ilvl w:val="0"/>
          <w:numId w:val="47"/>
        </w:numPr>
        <w:spacing w:before="120"/>
        <w:ind w:left="714" w:hanging="357"/>
        <w:rPr>
          <w:rFonts w:ascii="Lucida Sans" w:hAnsi="Lucida Sans"/>
          <w:lang w:val="en-GB"/>
        </w:rPr>
      </w:pPr>
      <w:r w:rsidRPr="000C6000">
        <w:rPr>
          <w:rFonts w:ascii="Lucida Sans" w:hAnsi="Lucida Sans"/>
          <w:lang w:val="en-GB"/>
        </w:rPr>
        <w:t xml:space="preserve">will be used </w:t>
      </w:r>
      <w:r w:rsidRPr="000C6000">
        <w:rPr>
          <w:rFonts w:ascii="Lucida Sans" w:hAnsi="Lucida Sans"/>
          <w:b/>
          <w:bCs/>
          <w:lang w:val="en-GB"/>
        </w:rPr>
        <w:t>in alternation</w:t>
      </w:r>
      <w:r w:rsidRPr="000C6000">
        <w:rPr>
          <w:rFonts w:ascii="Lucida Sans" w:hAnsi="Lucida Sans"/>
          <w:lang w:val="en-GB"/>
        </w:rPr>
        <w:t xml:space="preserve"> to TACO</w:t>
      </w:r>
      <w:r>
        <w:rPr>
          <w:rFonts w:ascii="Lucida Sans" w:hAnsi="Lucida Sans"/>
          <w:lang w:val="en-GB"/>
        </w:rPr>
        <w:t xml:space="preserve"> components</w:t>
      </w:r>
      <w:r w:rsidR="00C40BCE">
        <w:rPr>
          <w:rFonts w:ascii="Lucida Sans" w:hAnsi="Lucida Sans"/>
          <w:lang w:val="en-GB"/>
        </w:rPr>
        <w:t xml:space="preserve"> in brand new boilers</w:t>
      </w:r>
    </w:p>
    <w:p w14:paraId="5E66319D" w14:textId="2290BB48" w:rsidR="000C6000" w:rsidRPr="000C6000" w:rsidRDefault="000C6000" w:rsidP="00400BD6">
      <w:pPr>
        <w:pStyle w:val="Paragrafoelenco"/>
        <w:numPr>
          <w:ilvl w:val="0"/>
          <w:numId w:val="47"/>
        </w:numPr>
        <w:spacing w:before="240"/>
        <w:rPr>
          <w:rFonts w:ascii="Lucida Sans" w:hAnsi="Lucida Sans"/>
          <w:lang w:val="en-GB"/>
        </w:rPr>
      </w:pPr>
      <w:r>
        <w:rPr>
          <w:rFonts w:ascii="Lucida Sans" w:hAnsi="Lucida Sans"/>
          <w:lang w:val="en-GB"/>
        </w:rPr>
        <w:t xml:space="preserve">new components will have the </w:t>
      </w:r>
      <w:r w:rsidRPr="000C6000">
        <w:rPr>
          <w:rFonts w:ascii="Lucida Sans" w:hAnsi="Lucida Sans"/>
          <w:b/>
          <w:bCs/>
          <w:lang w:val="en-GB"/>
        </w:rPr>
        <w:t>same performances</w:t>
      </w:r>
      <w:r>
        <w:rPr>
          <w:rFonts w:ascii="Lucida Sans" w:hAnsi="Lucida Sans"/>
          <w:lang w:val="en-GB"/>
        </w:rPr>
        <w:t xml:space="preserve"> of TACO circulating pumps</w:t>
      </w:r>
    </w:p>
    <w:p w14:paraId="132BB1A9" w14:textId="48FFE31D" w:rsidR="000C6000" w:rsidRPr="000C6000" w:rsidRDefault="000C6000" w:rsidP="00D6175C">
      <w:pPr>
        <w:pStyle w:val="Paragrafoelenco"/>
        <w:numPr>
          <w:ilvl w:val="0"/>
          <w:numId w:val="47"/>
        </w:numPr>
        <w:spacing w:before="240"/>
        <w:rPr>
          <w:rFonts w:ascii="Lucida Sans" w:hAnsi="Lucida Sans"/>
          <w:lang w:val="en-GB"/>
        </w:rPr>
      </w:pPr>
      <w:r w:rsidRPr="000C6000">
        <w:rPr>
          <w:rFonts w:ascii="Lucida Sans" w:hAnsi="Lucida Sans"/>
          <w:b/>
          <w:bCs/>
          <w:lang w:val="en-GB"/>
        </w:rPr>
        <w:t>no modifications</w:t>
      </w:r>
      <w:r w:rsidRPr="000C6000">
        <w:rPr>
          <w:rFonts w:ascii="Lucida Sans" w:hAnsi="Lucida Sans"/>
          <w:lang w:val="en-GB"/>
        </w:rPr>
        <w:t xml:space="preserve"> will be implemented in products user manuals</w:t>
      </w:r>
      <w:r>
        <w:rPr>
          <w:rFonts w:ascii="Lucida Sans" w:hAnsi="Lucida Sans"/>
          <w:lang w:val="en-GB"/>
        </w:rPr>
        <w:t>, as the components are perfectly equivalent</w:t>
      </w:r>
    </w:p>
    <w:p w14:paraId="6DD21692" w14:textId="489A9736" w:rsidR="000C6000" w:rsidRPr="00C40BCE" w:rsidRDefault="00C40BCE" w:rsidP="00152253">
      <w:pPr>
        <w:spacing w:before="240"/>
        <w:rPr>
          <w:rFonts w:ascii="Lucida Sans" w:hAnsi="Lucida Sans"/>
          <w:b/>
          <w:bCs/>
          <w:lang w:val="en-GB"/>
        </w:rPr>
      </w:pPr>
      <w:r>
        <w:rPr>
          <w:rFonts w:ascii="Lucida Sans" w:hAnsi="Lucida Sans"/>
          <w:b/>
          <w:bCs/>
          <w:lang w:val="en-GB"/>
        </w:rPr>
        <w:lastRenderedPageBreak/>
        <w:t>BOILERS EQUIPPED WITH</w:t>
      </w:r>
      <w:r w:rsidR="000C6000" w:rsidRPr="00C40BCE">
        <w:rPr>
          <w:rFonts w:ascii="Lucida Sans" w:hAnsi="Lucida Sans"/>
          <w:b/>
          <w:bCs/>
          <w:lang w:val="en-GB"/>
        </w:rPr>
        <w:t xml:space="preserve"> </w:t>
      </w:r>
      <w:r w:rsidR="00400BD6" w:rsidRPr="00C40BCE">
        <w:rPr>
          <w:rFonts w:ascii="Lucida Sans" w:hAnsi="Lucida Sans"/>
          <w:b/>
          <w:bCs/>
          <w:lang w:val="en-GB"/>
        </w:rPr>
        <w:t>SHINHOO</w:t>
      </w:r>
      <w:r w:rsidR="000C6000" w:rsidRPr="00C40BCE">
        <w:rPr>
          <w:rFonts w:ascii="Lucida Sans" w:hAnsi="Lucida Sans"/>
          <w:b/>
          <w:bCs/>
          <w:lang w:val="en-GB"/>
        </w:rPr>
        <w:t xml:space="preserve"> CIRCULATING PUMP</w:t>
      </w:r>
    </w:p>
    <w:p w14:paraId="7EE7AEB4" w14:textId="0C4ECD71" w:rsidR="000C6000" w:rsidRDefault="000C6000" w:rsidP="00152253">
      <w:pPr>
        <w:spacing w:before="240"/>
        <w:rPr>
          <w:rFonts w:ascii="Lucida Sans" w:hAnsi="Lucida Sans"/>
          <w:lang w:val="en-GB"/>
        </w:rPr>
      </w:pPr>
      <w:r w:rsidRPr="000C6000">
        <w:rPr>
          <w:rFonts w:ascii="Lucida Sans" w:hAnsi="Lucida Sans"/>
          <w:lang w:val="en-GB"/>
        </w:rPr>
        <w:t>The circulating pump will be driven by</w:t>
      </w:r>
      <w:r>
        <w:rPr>
          <w:rFonts w:ascii="Lucida Sans" w:hAnsi="Lucida Sans"/>
          <w:lang w:val="en-GB"/>
        </w:rPr>
        <w:t xml:space="preserve"> a PWM signal</w:t>
      </w:r>
      <w:r w:rsidR="00400BD6" w:rsidRPr="000C6000">
        <w:rPr>
          <w:rFonts w:ascii="Lucida Sans" w:hAnsi="Lucida Sans"/>
          <w:lang w:val="en-GB"/>
        </w:rPr>
        <w:t xml:space="preserve">. </w:t>
      </w:r>
      <w:r w:rsidRPr="000C6000">
        <w:rPr>
          <w:rFonts w:ascii="Lucida Sans" w:hAnsi="Lucida Sans"/>
          <w:lang w:val="en-GB"/>
        </w:rPr>
        <w:t xml:space="preserve">Electrical wirings of the PWM signal </w:t>
      </w:r>
      <w:r w:rsidR="00D36486" w:rsidRPr="000C6000">
        <w:rPr>
          <w:rFonts w:ascii="Lucida Sans" w:hAnsi="Lucida Sans"/>
          <w:lang w:val="en-GB"/>
        </w:rPr>
        <w:t>are</w:t>
      </w:r>
      <w:r w:rsidRPr="000C6000">
        <w:rPr>
          <w:rFonts w:ascii="Lucida Sans" w:hAnsi="Lucida Sans"/>
          <w:lang w:val="en-GB"/>
        </w:rPr>
        <w:t xml:space="preserve"> </w:t>
      </w:r>
      <w:r w:rsidRPr="000C6000">
        <w:rPr>
          <w:rFonts w:ascii="Lucida Sans" w:hAnsi="Lucida Sans"/>
          <w:b/>
          <w:bCs/>
          <w:lang w:val="en-GB"/>
        </w:rPr>
        <w:t>MANDATORY</w:t>
      </w:r>
      <w:r w:rsidRPr="000C6000">
        <w:rPr>
          <w:rFonts w:ascii="Lucida Sans" w:hAnsi="Lucida Sans"/>
          <w:lang w:val="en-GB"/>
        </w:rPr>
        <w:t xml:space="preserve"> for the correct functioning of the boiler</w:t>
      </w:r>
      <w:r w:rsidR="0046361F">
        <w:rPr>
          <w:rFonts w:ascii="Lucida Sans" w:hAnsi="Lucida Sans"/>
          <w:lang w:val="en-GB"/>
        </w:rPr>
        <w:t>,</w:t>
      </w:r>
      <w:r>
        <w:rPr>
          <w:rFonts w:ascii="Lucida Sans" w:hAnsi="Lucida Sans"/>
          <w:lang w:val="en-GB"/>
        </w:rPr>
        <w:t xml:space="preserve"> and </w:t>
      </w:r>
      <w:r w:rsidR="00D36486">
        <w:rPr>
          <w:rFonts w:ascii="Lucida Sans" w:hAnsi="Lucida Sans"/>
          <w:lang w:val="en-GB"/>
        </w:rPr>
        <w:t>inhibit</w:t>
      </w:r>
      <w:r>
        <w:rPr>
          <w:rFonts w:ascii="Lucida Sans" w:hAnsi="Lucida Sans"/>
          <w:lang w:val="en-GB"/>
        </w:rPr>
        <w:t xml:space="preserve"> the functioning of the onboard button of the circulating pump</w:t>
      </w:r>
      <w:r w:rsidR="00400BD6" w:rsidRPr="000C6000">
        <w:rPr>
          <w:rFonts w:ascii="Lucida Sans" w:hAnsi="Lucida Sans"/>
          <w:lang w:val="en-GB"/>
        </w:rPr>
        <w:t>.</w:t>
      </w:r>
    </w:p>
    <w:p w14:paraId="0410C34E" w14:textId="128848E9" w:rsidR="00400BD6" w:rsidRPr="000C6000" w:rsidRDefault="000C6000" w:rsidP="00152253">
      <w:pPr>
        <w:spacing w:before="240"/>
        <w:rPr>
          <w:rFonts w:ascii="Lucida Sans" w:hAnsi="Lucida Sans"/>
          <w:lang w:val="en-GB"/>
        </w:rPr>
      </w:pPr>
      <w:r w:rsidRPr="00CF2387">
        <w:rPr>
          <w:noProof/>
        </w:rPr>
        <w:drawing>
          <wp:anchor distT="0" distB="0" distL="114300" distR="114300" simplePos="0" relativeHeight="251659776" behindDoc="0" locked="0" layoutInCell="1" allowOverlap="1" wp14:anchorId="122143BB" wp14:editId="1D125F4A">
            <wp:simplePos x="0" y="0"/>
            <wp:positionH relativeFrom="margin">
              <wp:posOffset>950595</wp:posOffset>
            </wp:positionH>
            <wp:positionV relativeFrom="paragraph">
              <wp:posOffset>324790</wp:posOffset>
            </wp:positionV>
            <wp:extent cx="4427220" cy="5394960"/>
            <wp:effectExtent l="0" t="0" r="0" b="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27220" cy="539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ucida Sans" w:hAnsi="Lucida Sans"/>
          <w:lang w:val="en-GB"/>
        </w:rPr>
        <w:t>WIRINGS DIAGRAM:</w:t>
      </w:r>
    </w:p>
    <w:p w14:paraId="3FE934AE" w14:textId="67824CC1" w:rsidR="00C40BCE" w:rsidRPr="00C40BCE" w:rsidRDefault="00C40BCE">
      <w:pPr>
        <w:autoSpaceDE/>
        <w:autoSpaceDN/>
        <w:adjustRightInd/>
        <w:spacing w:after="0"/>
        <w:jc w:val="left"/>
        <w:rPr>
          <w:rFonts w:ascii="Lucida Sans" w:hAnsi="Lucida Sans"/>
          <w:lang w:val="en-GB"/>
        </w:rPr>
      </w:pPr>
      <w:r w:rsidRPr="00C40BCE">
        <w:rPr>
          <w:rFonts w:ascii="Lucida Sans" w:hAnsi="Lucida Sans"/>
          <w:lang w:val="en-GB"/>
        </w:rPr>
        <w:br w:type="page"/>
      </w:r>
    </w:p>
    <w:p w14:paraId="1D489FA4" w14:textId="598A62EA" w:rsidR="00C40BCE" w:rsidRPr="00C40BCE" w:rsidRDefault="00C40BCE" w:rsidP="00152253">
      <w:pPr>
        <w:spacing w:before="240"/>
        <w:rPr>
          <w:rFonts w:ascii="Lucida Sans" w:hAnsi="Lucida Sans"/>
          <w:b/>
          <w:bCs/>
          <w:lang w:val="en-GB"/>
        </w:rPr>
      </w:pPr>
      <w:r>
        <w:rPr>
          <w:rFonts w:ascii="Lucida Sans" w:hAnsi="Lucida Sans"/>
          <w:b/>
          <w:bCs/>
          <w:lang w:val="en-GB"/>
        </w:rPr>
        <w:lastRenderedPageBreak/>
        <w:t>BOILERS EQUIPPED WITH</w:t>
      </w:r>
      <w:r w:rsidRPr="00C40BCE">
        <w:rPr>
          <w:rFonts w:ascii="Lucida Sans" w:hAnsi="Lucida Sans"/>
          <w:b/>
          <w:bCs/>
          <w:lang w:val="en-GB"/>
        </w:rPr>
        <w:t xml:space="preserve"> SHIMGE CIRCULATING PUMP</w:t>
      </w:r>
    </w:p>
    <w:p w14:paraId="0AC92B4C" w14:textId="77777777" w:rsidR="00C40BCE" w:rsidRPr="00CA3067" w:rsidRDefault="00C40BCE" w:rsidP="00152253">
      <w:pPr>
        <w:spacing w:before="240"/>
        <w:rPr>
          <w:rFonts w:ascii="Lucida Sans" w:hAnsi="Lucida Sans"/>
          <w:lang w:val="en-GB"/>
        </w:rPr>
      </w:pPr>
      <w:r w:rsidRPr="00D36486">
        <w:rPr>
          <w:rFonts w:ascii="Lucida Sans" w:hAnsi="Lucida Sans"/>
          <w:lang w:val="en-GB"/>
        </w:rPr>
        <w:t>SHIMGE circulating pump will be driven in the same way of the TACO circulating pump</w:t>
      </w:r>
      <w:r w:rsidRPr="00CA3067">
        <w:rPr>
          <w:rFonts w:ascii="Lucida Sans" w:hAnsi="Lucida Sans"/>
          <w:lang w:val="en-GB"/>
        </w:rPr>
        <w:t>.</w:t>
      </w:r>
    </w:p>
    <w:p w14:paraId="62E5BEAF" w14:textId="3A69EA50" w:rsidR="00C40BCE" w:rsidRPr="00C40BCE" w:rsidRDefault="00C40BCE" w:rsidP="00152253">
      <w:pPr>
        <w:spacing w:before="240"/>
        <w:rPr>
          <w:rFonts w:ascii="Lucida Sans" w:hAnsi="Lucida Sans"/>
          <w:lang w:val="en-GB"/>
        </w:rPr>
      </w:pPr>
      <w:r w:rsidRPr="00C40BCE">
        <w:rPr>
          <w:rFonts w:ascii="Lucida Sans" w:hAnsi="Lucida Sans"/>
          <w:lang w:val="en-GB"/>
        </w:rPr>
        <w:t xml:space="preserve">Onboard button </w:t>
      </w:r>
      <w:r w:rsidR="0046361F">
        <w:rPr>
          <w:rFonts w:ascii="Lucida Sans" w:hAnsi="Lucida Sans"/>
          <w:lang w:val="en-GB"/>
        </w:rPr>
        <w:t>i</w:t>
      </w:r>
      <w:r w:rsidRPr="00C40BCE">
        <w:rPr>
          <w:rFonts w:ascii="Lucida Sans" w:hAnsi="Lucida Sans"/>
          <w:lang w:val="en-GB"/>
        </w:rPr>
        <w:t xml:space="preserve">s disabled (no function </w:t>
      </w:r>
      <w:r>
        <w:rPr>
          <w:rFonts w:ascii="Lucida Sans" w:hAnsi="Lucida Sans"/>
          <w:lang w:val="en-GB"/>
        </w:rPr>
        <w:t>implemented</w:t>
      </w:r>
      <w:r w:rsidRPr="00C40BCE">
        <w:rPr>
          <w:rFonts w:ascii="Lucida Sans" w:hAnsi="Lucida Sans"/>
          <w:lang w:val="en-GB"/>
        </w:rPr>
        <w:t>)</w:t>
      </w:r>
      <w:r>
        <w:rPr>
          <w:rFonts w:ascii="Lucida Sans" w:hAnsi="Lucida Sans"/>
          <w:lang w:val="en-GB"/>
        </w:rPr>
        <w:t>.</w:t>
      </w:r>
    </w:p>
    <w:p w14:paraId="17DF7C63" w14:textId="22A6B756" w:rsidR="00CF2387" w:rsidRPr="00CA3067" w:rsidRDefault="00C40BCE" w:rsidP="00152253">
      <w:pPr>
        <w:spacing w:before="240"/>
        <w:rPr>
          <w:rFonts w:ascii="Lucida Sans" w:hAnsi="Lucida Sans"/>
          <w:lang w:val="en-GB"/>
        </w:rPr>
      </w:pPr>
      <w:r w:rsidRPr="00CF2387">
        <w:rPr>
          <w:rFonts w:ascii="Lucida Sans" w:hAnsi="Lucida Sans"/>
          <w:noProof/>
        </w:rPr>
        <w:drawing>
          <wp:anchor distT="0" distB="0" distL="114300" distR="114300" simplePos="0" relativeHeight="251663872" behindDoc="0" locked="0" layoutInCell="1" allowOverlap="1" wp14:anchorId="73B3AF96" wp14:editId="56114F93">
            <wp:simplePos x="0" y="0"/>
            <wp:positionH relativeFrom="margin">
              <wp:posOffset>453390</wp:posOffset>
            </wp:positionH>
            <wp:positionV relativeFrom="paragraph">
              <wp:posOffset>402590</wp:posOffset>
            </wp:positionV>
            <wp:extent cx="5123815" cy="6202680"/>
            <wp:effectExtent l="0" t="0" r="635" b="7620"/>
            <wp:wrapTopAndBottom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23815" cy="620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3067">
        <w:rPr>
          <w:rFonts w:ascii="Lucida Sans" w:hAnsi="Lucida Sans"/>
          <w:lang w:val="en-GB"/>
        </w:rPr>
        <w:t>WIRING DIAGRAM</w:t>
      </w:r>
      <w:r w:rsidR="0046361F" w:rsidRPr="00CA3067">
        <w:rPr>
          <w:rFonts w:ascii="Lucida Sans" w:hAnsi="Lucida Sans"/>
          <w:lang w:val="en-GB"/>
        </w:rPr>
        <w:t>:</w:t>
      </w:r>
    </w:p>
    <w:p w14:paraId="50E23300" w14:textId="10CB5D2C" w:rsidR="00C40BCE" w:rsidRPr="00CA3067" w:rsidRDefault="00C40BCE" w:rsidP="00152253">
      <w:pPr>
        <w:spacing w:before="240"/>
        <w:rPr>
          <w:rFonts w:ascii="Lucida Sans" w:hAnsi="Lucida Sans"/>
          <w:b/>
          <w:bCs/>
          <w:lang w:val="en-GB"/>
        </w:rPr>
      </w:pPr>
      <w:r w:rsidRPr="00CA3067">
        <w:rPr>
          <w:rFonts w:ascii="Lucida Sans" w:hAnsi="Lucida Sans"/>
          <w:b/>
          <w:bCs/>
          <w:lang w:val="en-GB"/>
        </w:rPr>
        <w:lastRenderedPageBreak/>
        <w:t>SPARE PARTS</w:t>
      </w:r>
    </w:p>
    <w:p w14:paraId="714B5A4A" w14:textId="223F6068" w:rsidR="00CF2387" w:rsidRPr="00152253" w:rsidRDefault="00C40BCE" w:rsidP="00152253">
      <w:pPr>
        <w:spacing w:before="240"/>
        <w:rPr>
          <w:rFonts w:ascii="Lucida Sans" w:hAnsi="Lucida Sans"/>
          <w:shd w:val="clear" w:color="auto" w:fill="FFFFFF"/>
          <w:lang w:val="en-GB"/>
        </w:rPr>
      </w:pPr>
      <w:r w:rsidRPr="00152253">
        <w:rPr>
          <w:rFonts w:ascii="Lucida Sans" w:hAnsi="Lucida Sans"/>
          <w:lang w:val="en-GB"/>
        </w:rPr>
        <w:t>Regardless of the circulating pump installed in the boilers,</w:t>
      </w:r>
      <w:r w:rsidR="00152253" w:rsidRPr="00152253">
        <w:rPr>
          <w:rFonts w:ascii="Lucida Sans" w:hAnsi="Lucida Sans"/>
          <w:lang w:val="en-GB"/>
        </w:rPr>
        <w:t xml:space="preserve"> </w:t>
      </w:r>
      <w:r w:rsidR="00152253">
        <w:rPr>
          <w:rFonts w:ascii="Lucida Sans" w:hAnsi="Lucida Sans"/>
          <w:lang w:val="en-GB"/>
        </w:rPr>
        <w:t xml:space="preserve">as a </w:t>
      </w:r>
      <w:r w:rsidRPr="00152253">
        <w:rPr>
          <w:rFonts w:ascii="Lucida Sans" w:hAnsi="Lucida Sans"/>
          <w:lang w:val="en-GB"/>
        </w:rPr>
        <w:t xml:space="preserve">spare part will </w:t>
      </w:r>
      <w:r w:rsidR="00152253">
        <w:rPr>
          <w:rFonts w:ascii="Lucida Sans" w:hAnsi="Lucida Sans"/>
          <w:lang w:val="en-GB"/>
        </w:rPr>
        <w:t xml:space="preserve">be always used the TACO circulating pump code </w:t>
      </w:r>
      <w:r w:rsidR="00CF2387" w:rsidRPr="00CA3067">
        <w:rPr>
          <w:rFonts w:ascii="Lucida Sans" w:hAnsi="Lucida Sans"/>
          <w:b/>
          <w:bCs/>
          <w:shd w:val="clear" w:color="auto" w:fill="FFFFFF"/>
          <w:lang w:val="en-GB"/>
        </w:rPr>
        <w:t>4R109858</w:t>
      </w:r>
      <w:r w:rsidR="00CF2387" w:rsidRPr="00152253">
        <w:rPr>
          <w:rFonts w:ascii="Lucida Sans" w:hAnsi="Lucida Sans"/>
          <w:shd w:val="clear" w:color="auto" w:fill="FFFFFF"/>
          <w:lang w:val="en-GB"/>
        </w:rPr>
        <w:t>.</w:t>
      </w:r>
    </w:p>
    <w:p w14:paraId="7E0A1267" w14:textId="3057EF8E" w:rsidR="00E37C0D" w:rsidRPr="00152253" w:rsidRDefault="00E37C0D" w:rsidP="00CF2387">
      <w:pPr>
        <w:spacing w:after="0"/>
        <w:rPr>
          <w:rFonts w:ascii="Lucida Sans" w:hAnsi="Lucida Sans"/>
          <w:b/>
          <w:bCs/>
          <w:shd w:val="clear" w:color="auto" w:fill="FFFFFF"/>
          <w:lang w:val="en-GB"/>
        </w:rPr>
      </w:pPr>
    </w:p>
    <w:p w14:paraId="72D3AC3C" w14:textId="1F913438" w:rsidR="00CF2387" w:rsidRPr="00CA3067" w:rsidRDefault="00152253" w:rsidP="00CF2387">
      <w:pPr>
        <w:spacing w:after="0"/>
        <w:rPr>
          <w:rFonts w:ascii="Lucida Sans" w:hAnsi="Lucida Sans"/>
          <w:shd w:val="clear" w:color="auto" w:fill="FFFFFF"/>
          <w:lang w:val="en-GB"/>
        </w:rPr>
      </w:pPr>
      <w:r w:rsidRPr="00152253">
        <w:rPr>
          <w:rFonts w:ascii="Lucida Sans" w:hAnsi="Lucida Sans"/>
          <w:b/>
          <w:bCs/>
          <w:shd w:val="clear" w:color="auto" w:fill="FFFFFF"/>
          <w:lang w:val="en-GB"/>
        </w:rPr>
        <w:t>PLEASE NOTE</w:t>
      </w:r>
      <w:r w:rsidR="00CF2387" w:rsidRPr="00152253">
        <w:rPr>
          <w:rFonts w:ascii="Lucida Sans" w:hAnsi="Lucida Sans"/>
          <w:b/>
          <w:bCs/>
          <w:shd w:val="clear" w:color="auto" w:fill="FFFFFF"/>
          <w:lang w:val="en-GB"/>
        </w:rPr>
        <w:t>:</w:t>
      </w:r>
      <w:r w:rsidR="00CF2387" w:rsidRPr="00152253">
        <w:rPr>
          <w:rFonts w:ascii="Lucida Sans" w:hAnsi="Lucida Sans"/>
          <w:shd w:val="clear" w:color="auto" w:fill="FFFFFF"/>
          <w:lang w:val="en-GB"/>
        </w:rPr>
        <w:t xml:space="preserve"> </w:t>
      </w:r>
      <w:r w:rsidRPr="00152253">
        <w:rPr>
          <w:rFonts w:ascii="Lucida Sans" w:hAnsi="Lucida Sans"/>
          <w:shd w:val="clear" w:color="auto" w:fill="FFFFFF"/>
          <w:lang w:val="en-GB"/>
        </w:rPr>
        <w:t xml:space="preserve">starting from </w:t>
      </w:r>
      <w:r w:rsidR="00E13CBF" w:rsidRPr="00152253">
        <w:rPr>
          <w:rFonts w:ascii="Lucida Sans" w:hAnsi="Lucida Sans"/>
          <w:shd w:val="clear" w:color="auto" w:fill="FFFFFF"/>
          <w:lang w:val="en-GB"/>
        </w:rPr>
        <w:t>October</w:t>
      </w:r>
      <w:r w:rsidR="006F6994">
        <w:rPr>
          <w:rFonts w:ascii="Lucida Sans" w:hAnsi="Lucida Sans"/>
          <w:shd w:val="clear" w:color="auto" w:fill="FFFFFF"/>
          <w:lang w:val="en-GB"/>
        </w:rPr>
        <w:t xml:space="preserve"> </w:t>
      </w:r>
      <w:r w:rsidRPr="00152253">
        <w:rPr>
          <w:rFonts w:ascii="Lucida Sans" w:hAnsi="Lucida Sans"/>
          <w:shd w:val="clear" w:color="auto" w:fill="FFFFFF"/>
          <w:lang w:val="en-GB"/>
        </w:rPr>
        <w:t>26</w:t>
      </w:r>
      <w:r w:rsidR="006F6994" w:rsidRPr="006F6994">
        <w:rPr>
          <w:rFonts w:ascii="Lucida Sans" w:hAnsi="Lucida Sans"/>
          <w:shd w:val="clear" w:color="auto" w:fill="FFFFFF"/>
          <w:vertAlign w:val="superscript"/>
          <w:lang w:val="en-GB"/>
        </w:rPr>
        <w:t>th</w:t>
      </w:r>
      <w:r w:rsidRPr="00152253">
        <w:rPr>
          <w:rFonts w:ascii="Lucida Sans" w:hAnsi="Lucida Sans"/>
          <w:shd w:val="clear" w:color="auto" w:fill="FFFFFF"/>
          <w:lang w:val="en-GB"/>
        </w:rPr>
        <w:t>2022</w:t>
      </w:r>
      <w:r w:rsidR="00E13CBF">
        <w:rPr>
          <w:rFonts w:ascii="Lucida Sans" w:hAnsi="Lucida Sans"/>
          <w:shd w:val="clear" w:color="auto" w:fill="FFFFFF"/>
          <w:lang w:val="en-GB"/>
        </w:rPr>
        <w:t>,</w:t>
      </w:r>
      <w:r w:rsidRPr="00152253">
        <w:rPr>
          <w:rFonts w:ascii="Lucida Sans" w:hAnsi="Lucida Sans"/>
          <w:shd w:val="clear" w:color="auto" w:fill="FFFFFF"/>
          <w:lang w:val="en-GB"/>
        </w:rPr>
        <w:t xml:space="preserve"> it is available at </w:t>
      </w:r>
      <w:r>
        <w:rPr>
          <w:rFonts w:ascii="Lucida Sans" w:hAnsi="Lucida Sans"/>
          <w:shd w:val="clear" w:color="auto" w:fill="FFFFFF"/>
          <w:lang w:val="en-GB"/>
        </w:rPr>
        <w:t xml:space="preserve">FIT Service </w:t>
      </w:r>
      <w:r w:rsidRPr="00152253">
        <w:rPr>
          <w:rFonts w:ascii="Lucida Sans" w:hAnsi="Lucida Sans"/>
          <w:shd w:val="clear" w:color="auto" w:fill="FFFFFF"/>
          <w:lang w:val="en-GB"/>
        </w:rPr>
        <w:t>the most recent version of the spare part</w:t>
      </w:r>
      <w:r>
        <w:rPr>
          <w:rFonts w:ascii="Lucida Sans" w:hAnsi="Lucida Sans"/>
          <w:shd w:val="clear" w:color="auto" w:fill="FFFFFF"/>
          <w:lang w:val="en-GB"/>
        </w:rPr>
        <w:t xml:space="preserve">, in which are available all updated instructions and </w:t>
      </w:r>
      <w:r w:rsidR="00D36486">
        <w:rPr>
          <w:rFonts w:ascii="Lucida Sans" w:hAnsi="Lucida Sans"/>
          <w:shd w:val="clear" w:color="auto" w:fill="FFFFFF"/>
          <w:lang w:val="en-GB"/>
        </w:rPr>
        <w:t>information</w:t>
      </w:r>
      <w:r>
        <w:rPr>
          <w:rFonts w:ascii="Lucida Sans" w:hAnsi="Lucida Sans"/>
          <w:shd w:val="clear" w:color="auto" w:fill="FFFFFF"/>
          <w:lang w:val="en-GB"/>
        </w:rPr>
        <w:t xml:space="preserve">. </w:t>
      </w:r>
      <w:r w:rsidRPr="00E13CBF">
        <w:rPr>
          <w:rFonts w:ascii="Lucida Sans" w:hAnsi="Lucida Sans"/>
          <w:shd w:val="clear" w:color="auto" w:fill="FFFFFF"/>
          <w:lang w:val="en-GB"/>
        </w:rPr>
        <w:t xml:space="preserve">Here attached You </w:t>
      </w:r>
      <w:r w:rsidR="00E13CBF" w:rsidRPr="00E13CBF">
        <w:rPr>
          <w:rFonts w:ascii="Lucida Sans" w:hAnsi="Lucida Sans"/>
          <w:shd w:val="clear" w:color="auto" w:fill="FFFFFF"/>
          <w:lang w:val="en-GB"/>
        </w:rPr>
        <w:t>can find</w:t>
      </w:r>
      <w:r w:rsidRPr="00E13CBF">
        <w:rPr>
          <w:rFonts w:ascii="Lucida Sans" w:hAnsi="Lucida Sans"/>
          <w:shd w:val="clear" w:color="auto" w:fill="FFFFFF"/>
          <w:lang w:val="en-GB"/>
        </w:rPr>
        <w:t xml:space="preserve"> a copy of those documents.</w:t>
      </w:r>
    </w:p>
    <w:p w14:paraId="7E986C5A" w14:textId="77777777" w:rsidR="00E37C0D" w:rsidRPr="00CA3067" w:rsidRDefault="00E37C0D" w:rsidP="00CF2387">
      <w:pPr>
        <w:spacing w:after="0"/>
        <w:rPr>
          <w:rFonts w:ascii="Lucida Sans" w:hAnsi="Lucida Sans"/>
          <w:b/>
          <w:bCs/>
          <w:shd w:val="clear" w:color="auto" w:fill="FFFFFF"/>
          <w:lang w:val="en-GB"/>
        </w:rPr>
      </w:pPr>
    </w:p>
    <w:p w14:paraId="3D83749B" w14:textId="319E2579" w:rsidR="00CF2387" w:rsidRPr="00E13CBF" w:rsidRDefault="00152253" w:rsidP="00CF2387">
      <w:pPr>
        <w:spacing w:after="0"/>
        <w:rPr>
          <w:rFonts w:ascii="Lucida Sans" w:hAnsi="Lucida Sans"/>
          <w:b/>
          <w:bCs/>
          <w:lang w:val="en-GB"/>
        </w:rPr>
      </w:pPr>
      <w:r w:rsidRPr="00E13CBF">
        <w:rPr>
          <w:rFonts w:ascii="Lucida Sans" w:hAnsi="Lucida Sans"/>
          <w:b/>
          <w:bCs/>
          <w:shd w:val="clear" w:color="auto" w:fill="FFFFFF"/>
          <w:lang w:val="en-GB"/>
        </w:rPr>
        <w:t>ATTENTION</w:t>
      </w:r>
      <w:r w:rsidR="00CF2387" w:rsidRPr="00E13CBF">
        <w:rPr>
          <w:rFonts w:ascii="Lucida Sans" w:hAnsi="Lucida Sans"/>
          <w:b/>
          <w:bCs/>
          <w:shd w:val="clear" w:color="auto" w:fill="FFFFFF"/>
          <w:lang w:val="en-GB"/>
        </w:rPr>
        <w:t>:</w:t>
      </w:r>
      <w:r w:rsidR="00CF2387" w:rsidRPr="00E13CBF">
        <w:rPr>
          <w:rFonts w:ascii="Lucida Sans" w:hAnsi="Lucida Sans"/>
          <w:shd w:val="clear" w:color="auto" w:fill="FFFFFF"/>
          <w:lang w:val="en-GB"/>
        </w:rPr>
        <w:t xml:space="preserve"> </w:t>
      </w:r>
      <w:r w:rsidRPr="00E13CBF">
        <w:rPr>
          <w:rFonts w:ascii="Lucida Sans" w:hAnsi="Lucida Sans"/>
          <w:shd w:val="clear" w:color="auto" w:fill="FFFFFF"/>
          <w:lang w:val="en-GB"/>
        </w:rPr>
        <w:t xml:space="preserve">the impeller of the three different circulating pumps </w:t>
      </w:r>
      <w:r w:rsidRPr="00D724CD">
        <w:rPr>
          <w:rFonts w:ascii="Lucida Sans" w:hAnsi="Lucida Sans"/>
          <w:b/>
          <w:bCs/>
          <w:shd w:val="clear" w:color="auto" w:fill="FFFFFF"/>
          <w:lang w:val="en-GB"/>
        </w:rPr>
        <w:t>ARE</w:t>
      </w:r>
      <w:r w:rsidR="00D724CD">
        <w:rPr>
          <w:rFonts w:ascii="Lucida Sans" w:hAnsi="Lucida Sans"/>
          <w:b/>
          <w:bCs/>
          <w:shd w:val="clear" w:color="auto" w:fill="FFFFFF"/>
          <w:lang w:val="en-GB"/>
        </w:rPr>
        <w:t xml:space="preserve"> DI</w:t>
      </w:r>
      <w:r w:rsidR="00E47C05">
        <w:rPr>
          <w:rFonts w:ascii="Lucida Sans" w:hAnsi="Lucida Sans"/>
          <w:b/>
          <w:bCs/>
          <w:shd w:val="clear" w:color="auto" w:fill="FFFFFF"/>
          <w:lang w:val="en-GB"/>
        </w:rPr>
        <w:t>F</w:t>
      </w:r>
      <w:r w:rsidR="00D724CD">
        <w:rPr>
          <w:rFonts w:ascii="Lucida Sans" w:hAnsi="Lucida Sans"/>
          <w:b/>
          <w:bCs/>
          <w:shd w:val="clear" w:color="auto" w:fill="FFFFFF"/>
          <w:lang w:val="en-GB"/>
        </w:rPr>
        <w:t xml:space="preserve">FERENT AND NOT INTERCHANGEABLE! </w:t>
      </w:r>
      <w:r w:rsidRPr="00E13CBF">
        <w:rPr>
          <w:rFonts w:ascii="Lucida Sans" w:hAnsi="Lucida Sans"/>
          <w:shd w:val="clear" w:color="auto" w:fill="FFFFFF"/>
          <w:lang w:val="en-GB"/>
        </w:rPr>
        <w:t>Spare part code</w:t>
      </w:r>
      <w:r w:rsidR="00CF2387" w:rsidRPr="00E13CBF">
        <w:rPr>
          <w:rFonts w:ascii="Lucida Sans" w:hAnsi="Lucida Sans"/>
          <w:shd w:val="clear" w:color="auto" w:fill="FFFFFF"/>
          <w:lang w:val="en-GB"/>
        </w:rPr>
        <w:t xml:space="preserve"> </w:t>
      </w:r>
      <w:r w:rsidR="00CF2387" w:rsidRPr="00AF0BC7">
        <w:rPr>
          <w:rFonts w:ascii="Lucida Sans" w:hAnsi="Lucida Sans"/>
          <w:b/>
          <w:bCs/>
          <w:shd w:val="clear" w:color="auto" w:fill="FFFFFF"/>
          <w:lang w:val="en-GB"/>
        </w:rPr>
        <w:t>4R109858</w:t>
      </w:r>
      <w:r w:rsidR="00CF2387" w:rsidRPr="00E13CBF">
        <w:rPr>
          <w:rFonts w:ascii="Lucida Sans" w:hAnsi="Lucida Sans"/>
          <w:shd w:val="clear" w:color="auto" w:fill="FFFFFF"/>
          <w:lang w:val="en-GB"/>
        </w:rPr>
        <w:t xml:space="preserve"> </w:t>
      </w:r>
      <w:r w:rsidRPr="00E13CBF">
        <w:rPr>
          <w:rFonts w:ascii="Lucida Sans" w:hAnsi="Lucida Sans"/>
          <w:shd w:val="clear" w:color="auto" w:fill="FFFFFF"/>
          <w:lang w:val="en-GB"/>
        </w:rPr>
        <w:t xml:space="preserve">(TACO circulating pump motor) </w:t>
      </w:r>
      <w:r w:rsidR="006F6994" w:rsidRPr="00E13CBF">
        <w:rPr>
          <w:rFonts w:ascii="Lucida Sans" w:hAnsi="Lucida Sans"/>
          <w:shd w:val="clear" w:color="auto" w:fill="FFFFFF"/>
          <w:lang w:val="en-GB"/>
        </w:rPr>
        <w:t>must be installed only with TACO auger!</w:t>
      </w:r>
      <w:r w:rsidR="00CF2387" w:rsidRPr="00E13CBF">
        <w:rPr>
          <w:rFonts w:ascii="Lucida Sans" w:hAnsi="Lucida Sans"/>
          <w:noProof/>
          <w:lang w:val="en-GB"/>
        </w:rPr>
        <w:t xml:space="preserve"> </w:t>
      </w:r>
      <w:r w:rsidR="00CF2387" w:rsidRPr="00E13CBF">
        <w:rPr>
          <w:rFonts w:ascii="Lucida Sans" w:hAnsi="Lucida Sans"/>
          <w:shd w:val="clear" w:color="auto" w:fill="FFFFFF"/>
          <w:lang w:val="en-GB"/>
        </w:rPr>
        <w:t xml:space="preserve"> </w:t>
      </w:r>
    </w:p>
    <w:p w14:paraId="55863C81" w14:textId="77777777" w:rsidR="0070618C" w:rsidRDefault="0070618C" w:rsidP="0038783D">
      <w:pPr>
        <w:pStyle w:val="Default"/>
        <w:spacing w:before="240"/>
        <w:rPr>
          <w:rFonts w:ascii="Lucida Sans" w:hAnsi="Lucida Sans" w:cs="Lucida Sans"/>
          <w:sz w:val="22"/>
          <w:szCs w:val="22"/>
          <w:lang w:val="en-GB"/>
        </w:rPr>
      </w:pPr>
    </w:p>
    <w:p w14:paraId="41C523DF" w14:textId="77777777" w:rsidR="0070618C" w:rsidRDefault="0070618C" w:rsidP="0038783D">
      <w:pPr>
        <w:pStyle w:val="Default"/>
        <w:spacing w:before="240"/>
        <w:rPr>
          <w:rFonts w:ascii="Lucida Sans" w:hAnsi="Lucida Sans" w:cs="Lucida Sans"/>
          <w:sz w:val="22"/>
          <w:szCs w:val="22"/>
          <w:lang w:val="en-GB"/>
        </w:rPr>
      </w:pPr>
    </w:p>
    <w:p w14:paraId="51A16E6A" w14:textId="19CBFD67" w:rsidR="006F6994" w:rsidRDefault="006F6994" w:rsidP="0038783D">
      <w:pPr>
        <w:pStyle w:val="Default"/>
        <w:spacing w:before="240"/>
        <w:rPr>
          <w:rFonts w:ascii="Lucida Sans" w:hAnsi="Lucida Sans" w:cs="Lucida Sans"/>
          <w:sz w:val="22"/>
          <w:szCs w:val="22"/>
          <w:lang w:val="en-GB"/>
        </w:rPr>
      </w:pPr>
      <w:r w:rsidRPr="006F6994">
        <w:rPr>
          <w:rFonts w:ascii="Lucida Sans" w:hAnsi="Lucida Sans" w:cs="Lucida Sans"/>
          <w:sz w:val="22"/>
          <w:szCs w:val="22"/>
          <w:lang w:val="en-GB"/>
        </w:rPr>
        <w:t>Hoping to please You, We take this opportunity to extend our warmest regards.</w:t>
      </w:r>
    </w:p>
    <w:p w14:paraId="11566746" w14:textId="77777777" w:rsidR="006F6994" w:rsidRDefault="006F6994" w:rsidP="0038783D">
      <w:pPr>
        <w:pStyle w:val="Default"/>
        <w:spacing w:before="240"/>
        <w:rPr>
          <w:rFonts w:ascii="Lucida Sans" w:hAnsi="Lucida Sans" w:cs="Lucida Sans"/>
          <w:sz w:val="22"/>
          <w:szCs w:val="22"/>
          <w:lang w:val="en-GB"/>
        </w:rPr>
      </w:pPr>
    </w:p>
    <w:p w14:paraId="0F47AE97" w14:textId="3F83D161" w:rsidR="00BD6820" w:rsidRDefault="00BD6820" w:rsidP="0038783D">
      <w:pPr>
        <w:pStyle w:val="Default"/>
        <w:spacing w:before="240"/>
        <w:rPr>
          <w:rFonts w:ascii="Lucida Sans" w:hAnsi="Lucida Sans"/>
          <w:sz w:val="22"/>
          <w:szCs w:val="22"/>
          <w:lang w:val="en-US"/>
        </w:rPr>
      </w:pPr>
      <w:r w:rsidRPr="00933784">
        <w:rPr>
          <w:rFonts w:ascii="Lucida Sans" w:hAnsi="Lucida Sans"/>
          <w:sz w:val="22"/>
          <w:szCs w:val="22"/>
          <w:lang w:val="en-US"/>
        </w:rPr>
        <w:t xml:space="preserve">RIELLO SERVICE </w:t>
      </w:r>
    </w:p>
    <w:p w14:paraId="4C01896F" w14:textId="39FB54AC" w:rsidR="00BD6820" w:rsidRDefault="005A3BA4" w:rsidP="00BD6820">
      <w:pPr>
        <w:pStyle w:val="Default"/>
        <w:rPr>
          <w:rFonts w:ascii="Lucida Sans" w:hAnsi="Lucida Sans"/>
          <w:sz w:val="22"/>
          <w:szCs w:val="22"/>
          <w:lang w:val="en-US"/>
        </w:rPr>
      </w:pPr>
      <w:r>
        <w:rPr>
          <w:rFonts w:ascii="Lucida Sans" w:hAnsi="Lucida Sans"/>
          <w:sz w:val="22"/>
          <w:szCs w:val="22"/>
          <w:lang w:val="en-US"/>
        </w:rPr>
        <w:t xml:space="preserve">Global </w:t>
      </w:r>
      <w:r w:rsidR="00BD6820">
        <w:rPr>
          <w:rFonts w:ascii="Lucida Sans" w:hAnsi="Lucida Sans"/>
          <w:sz w:val="22"/>
          <w:szCs w:val="22"/>
          <w:lang w:val="en-US"/>
        </w:rPr>
        <w:t xml:space="preserve">Aftermarket &amp; Training </w:t>
      </w:r>
      <w:r>
        <w:rPr>
          <w:rFonts w:ascii="Lucida Sans" w:hAnsi="Lucida Sans"/>
          <w:sz w:val="22"/>
          <w:szCs w:val="22"/>
          <w:lang w:val="en-US"/>
        </w:rPr>
        <w:t>Manager</w:t>
      </w:r>
    </w:p>
    <w:p w14:paraId="1DA67C20" w14:textId="5096BC11" w:rsidR="004F17CC" w:rsidRDefault="00857DD0" w:rsidP="004F17CC">
      <w:pPr>
        <w:pStyle w:val="Default"/>
        <w:rPr>
          <w:rFonts w:ascii="Lucida Sans" w:hAnsi="Lucida Sans"/>
          <w:sz w:val="22"/>
          <w:szCs w:val="22"/>
          <w:lang w:val="en-US"/>
        </w:rPr>
      </w:pPr>
      <w:r w:rsidRPr="00933784">
        <w:rPr>
          <w:rFonts w:ascii="Lucida Sans" w:hAnsi="Lucida Sans"/>
          <w:sz w:val="22"/>
          <w:szCs w:val="22"/>
          <w:lang w:val="en-US"/>
        </w:rPr>
        <w:t xml:space="preserve"> </w:t>
      </w:r>
    </w:p>
    <w:p w14:paraId="04A28A39" w14:textId="63429189" w:rsidR="00607458" w:rsidRDefault="00607458" w:rsidP="004F17CC">
      <w:pPr>
        <w:pStyle w:val="Default"/>
        <w:rPr>
          <w:rFonts w:ascii="Lucida Sans" w:hAnsi="Lucida Sans"/>
          <w:sz w:val="22"/>
          <w:szCs w:val="22"/>
          <w:lang w:val="en-US"/>
        </w:rPr>
      </w:pPr>
    </w:p>
    <w:p w14:paraId="70F6498D" w14:textId="226EDC1B" w:rsidR="00CC0049" w:rsidRDefault="00CC0049" w:rsidP="004F17CC">
      <w:pPr>
        <w:pStyle w:val="Default"/>
        <w:rPr>
          <w:rFonts w:ascii="Lucida Sans" w:hAnsi="Lucida Sans"/>
          <w:sz w:val="22"/>
          <w:szCs w:val="22"/>
          <w:lang w:val="en-US"/>
        </w:rPr>
      </w:pPr>
    </w:p>
    <w:p w14:paraId="11FEC6B6" w14:textId="7619F1DB" w:rsidR="00C4066E" w:rsidRDefault="00C4066E" w:rsidP="004F17CC">
      <w:pPr>
        <w:pStyle w:val="Default"/>
        <w:rPr>
          <w:rFonts w:ascii="Lucida Sans" w:hAnsi="Lucida Sans"/>
          <w:sz w:val="22"/>
          <w:szCs w:val="22"/>
          <w:lang w:val="en-US"/>
        </w:rPr>
      </w:pPr>
    </w:p>
    <w:p w14:paraId="5C60522C" w14:textId="763D464F" w:rsidR="00C4066E" w:rsidRDefault="00C4066E" w:rsidP="004F17CC">
      <w:pPr>
        <w:pStyle w:val="Default"/>
        <w:rPr>
          <w:rFonts w:ascii="Lucida Sans" w:hAnsi="Lucida Sans"/>
          <w:sz w:val="22"/>
          <w:szCs w:val="22"/>
          <w:lang w:val="en-US"/>
        </w:rPr>
      </w:pPr>
    </w:p>
    <w:p w14:paraId="7CC6DAD9" w14:textId="78B21698" w:rsidR="00C4066E" w:rsidRDefault="00C4066E" w:rsidP="004F17CC">
      <w:pPr>
        <w:pStyle w:val="Default"/>
        <w:rPr>
          <w:rFonts w:ascii="Lucida Sans" w:hAnsi="Lucida Sans"/>
          <w:sz w:val="22"/>
          <w:szCs w:val="22"/>
          <w:lang w:val="en-US"/>
        </w:rPr>
      </w:pPr>
    </w:p>
    <w:p w14:paraId="6319BFE0" w14:textId="383CDF6C" w:rsidR="00A141BA" w:rsidRDefault="00A141BA" w:rsidP="004F17CC">
      <w:pPr>
        <w:pStyle w:val="Default"/>
        <w:rPr>
          <w:rFonts w:ascii="Lucida Sans" w:hAnsi="Lucida Sans"/>
          <w:sz w:val="22"/>
          <w:szCs w:val="22"/>
          <w:lang w:val="en-US"/>
        </w:rPr>
      </w:pPr>
    </w:p>
    <w:p w14:paraId="1254070E" w14:textId="3C9F6F3D" w:rsidR="005F2D9C" w:rsidRDefault="005F2D9C" w:rsidP="004F17CC">
      <w:pPr>
        <w:pStyle w:val="Default"/>
        <w:rPr>
          <w:rFonts w:ascii="Lucida Sans" w:hAnsi="Lucida Sans"/>
          <w:sz w:val="22"/>
          <w:szCs w:val="22"/>
          <w:lang w:val="en-US"/>
        </w:rPr>
      </w:pPr>
    </w:p>
    <w:p w14:paraId="4B7B581E" w14:textId="55F05263" w:rsidR="005F2D9C" w:rsidRDefault="005F2D9C" w:rsidP="004F17CC">
      <w:pPr>
        <w:pStyle w:val="Default"/>
        <w:rPr>
          <w:rFonts w:ascii="Lucida Sans" w:hAnsi="Lucida Sans"/>
          <w:sz w:val="22"/>
          <w:szCs w:val="22"/>
          <w:lang w:val="en-US"/>
        </w:rPr>
      </w:pPr>
    </w:p>
    <w:p w14:paraId="7F95717C" w14:textId="232F93DD" w:rsidR="005F2D9C" w:rsidRDefault="005F2D9C" w:rsidP="004F17CC">
      <w:pPr>
        <w:pStyle w:val="Default"/>
        <w:rPr>
          <w:rFonts w:ascii="Lucida Sans" w:hAnsi="Lucida Sans"/>
          <w:sz w:val="22"/>
          <w:szCs w:val="22"/>
          <w:lang w:val="en-US"/>
        </w:rPr>
      </w:pPr>
    </w:p>
    <w:p w14:paraId="6E055ED2" w14:textId="2CDAEFC3" w:rsidR="005F2D9C" w:rsidRDefault="005F2D9C" w:rsidP="004F17CC">
      <w:pPr>
        <w:pStyle w:val="Default"/>
        <w:rPr>
          <w:rFonts w:ascii="Lucida Sans" w:hAnsi="Lucida Sans"/>
          <w:sz w:val="22"/>
          <w:szCs w:val="22"/>
          <w:lang w:val="en-US"/>
        </w:rPr>
      </w:pPr>
    </w:p>
    <w:p w14:paraId="6D988CD9" w14:textId="77777777" w:rsidR="00CF2387" w:rsidRDefault="00CF2387" w:rsidP="004F17CC">
      <w:pPr>
        <w:pStyle w:val="Default"/>
        <w:rPr>
          <w:rFonts w:ascii="Lucida Sans" w:hAnsi="Lucida Sans"/>
          <w:sz w:val="22"/>
          <w:szCs w:val="22"/>
          <w:lang w:val="en-US"/>
        </w:rPr>
      </w:pPr>
    </w:p>
    <w:p w14:paraId="330D8EA2" w14:textId="16F26E3B" w:rsidR="00A141BA" w:rsidRDefault="00A141BA" w:rsidP="004F17CC">
      <w:pPr>
        <w:pStyle w:val="Default"/>
        <w:rPr>
          <w:rFonts w:ascii="Lucida Sans" w:hAnsi="Lucida Sans"/>
          <w:sz w:val="22"/>
          <w:szCs w:val="22"/>
          <w:lang w:val="en-US"/>
        </w:rPr>
      </w:pPr>
    </w:p>
    <w:p w14:paraId="6D7B9643" w14:textId="39407776" w:rsidR="005732E8" w:rsidRDefault="005732E8" w:rsidP="004F17CC">
      <w:pPr>
        <w:pStyle w:val="Default"/>
        <w:rPr>
          <w:rFonts w:ascii="Lucida Sans" w:hAnsi="Lucida Sans"/>
          <w:sz w:val="22"/>
          <w:szCs w:val="22"/>
          <w:lang w:val="en-US"/>
        </w:rPr>
      </w:pPr>
    </w:p>
    <w:p w14:paraId="6396819D" w14:textId="77777777" w:rsidR="00E37C0D" w:rsidRDefault="00E37C0D" w:rsidP="004F17CC">
      <w:pPr>
        <w:pStyle w:val="Default"/>
        <w:rPr>
          <w:rFonts w:ascii="Lucida Sans" w:hAnsi="Lucida Sans"/>
          <w:sz w:val="22"/>
          <w:szCs w:val="22"/>
          <w:lang w:val="en-US"/>
        </w:rPr>
      </w:pPr>
    </w:p>
    <w:p w14:paraId="09CB8605" w14:textId="5FE11514" w:rsidR="005732E8" w:rsidRDefault="005732E8" w:rsidP="004F17CC">
      <w:pPr>
        <w:pStyle w:val="Default"/>
        <w:rPr>
          <w:rFonts w:ascii="Lucida Sans" w:hAnsi="Lucida Sans"/>
          <w:sz w:val="22"/>
          <w:szCs w:val="22"/>
          <w:lang w:val="en-US"/>
        </w:rPr>
      </w:pPr>
    </w:p>
    <w:p w14:paraId="58F280FF" w14:textId="77777777" w:rsidR="005732E8" w:rsidRDefault="005732E8" w:rsidP="004F17CC">
      <w:pPr>
        <w:pStyle w:val="Default"/>
        <w:rPr>
          <w:rFonts w:ascii="Lucida Sans" w:hAnsi="Lucida Sans"/>
          <w:sz w:val="22"/>
          <w:szCs w:val="22"/>
          <w:lang w:val="en-US"/>
        </w:rPr>
      </w:pPr>
    </w:p>
    <w:p w14:paraId="2240360B" w14:textId="3248C966" w:rsidR="00224DA9" w:rsidRPr="006F6994" w:rsidRDefault="006F6994" w:rsidP="006F6994">
      <w:pPr>
        <w:spacing w:before="480" w:after="240"/>
        <w:rPr>
          <w:rFonts w:ascii="Lucida Sans" w:hAnsi="Lucida Sans"/>
          <w:b/>
          <w:sz w:val="10"/>
          <w:szCs w:val="10"/>
          <w:lang w:val="en-GB"/>
        </w:rPr>
      </w:pPr>
      <w:r w:rsidRPr="006F6994">
        <w:rPr>
          <w:rFonts w:ascii="Lucida Sans" w:hAnsi="Lucida Sans"/>
          <w:b/>
          <w:sz w:val="10"/>
          <w:szCs w:val="10"/>
          <w:lang w:val="en-GB"/>
        </w:rPr>
        <w:t>The accuracy of the information contained in this communication was verified at the time of its disclosure. However, Riello, pursuing a policy of continuous improvement of</w:t>
      </w:r>
      <w:r>
        <w:rPr>
          <w:rFonts w:ascii="Lucida Sans" w:hAnsi="Lucida Sans"/>
          <w:b/>
          <w:sz w:val="10"/>
          <w:szCs w:val="10"/>
          <w:lang w:val="en-GB"/>
        </w:rPr>
        <w:t xml:space="preserve"> </w:t>
      </w:r>
      <w:r w:rsidRPr="006F6994">
        <w:rPr>
          <w:rFonts w:ascii="Lucida Sans" w:hAnsi="Lucida Sans"/>
          <w:b/>
          <w:sz w:val="10"/>
          <w:szCs w:val="10"/>
          <w:lang w:val="en-GB"/>
        </w:rPr>
        <w:t>its products, reserves the right to modify the specifications at any time. For any further information, please consult the product documentation.</w:t>
      </w:r>
    </w:p>
    <w:sectPr w:rsidR="00224DA9" w:rsidRPr="006F6994" w:rsidSect="00A85454">
      <w:type w:val="continuous"/>
      <w:pgSz w:w="11906" w:h="16838" w:code="9"/>
      <w:pgMar w:top="2090" w:right="964" w:bottom="680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13C3B" w14:textId="77777777" w:rsidR="006F1582" w:rsidRDefault="006F1582" w:rsidP="001C2EA1">
      <w:r>
        <w:separator/>
      </w:r>
    </w:p>
  </w:endnote>
  <w:endnote w:type="continuationSeparator" w:id="0">
    <w:p w14:paraId="6884FC62" w14:textId="77777777" w:rsidR="006F1582" w:rsidRDefault="006F1582" w:rsidP="001C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goExLf">
    <w:altName w:val="Arial"/>
    <w:panose1 w:val="00000000000000000000"/>
    <w:charset w:val="00"/>
    <w:family w:val="modern"/>
    <w:notTrueType/>
    <w:pitch w:val="variable"/>
    <w:sig w:usb0="00000001" w:usb1="40000048" w:usb2="00000000" w:usb3="00000000" w:csb0="00000111" w:csb1="00000000"/>
  </w:font>
  <w:font w:name="FagoExRegularL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5C49D" w14:textId="613CB661" w:rsidR="008B51EC" w:rsidRDefault="008B51EC" w:rsidP="001C2EA1">
    <w:pPr>
      <w:pStyle w:val="Pidipagina"/>
    </w:pPr>
  </w:p>
  <w:p w14:paraId="2B3485BE" w14:textId="77777777" w:rsidR="008B51EC" w:rsidRPr="008B51EC" w:rsidRDefault="008B51EC" w:rsidP="001C2EA1">
    <w:pPr>
      <w:pStyle w:val="Pidipagina"/>
    </w:pPr>
    <w:r w:rsidRPr="008B51EC">
      <w:fldChar w:fldCharType="begin"/>
    </w:r>
    <w:r w:rsidRPr="008B51EC">
      <w:instrText xml:space="preserve"> PAGE   \* MERGEFORMAT </w:instrText>
    </w:r>
    <w:r w:rsidRPr="008B51EC">
      <w:fldChar w:fldCharType="separate"/>
    </w:r>
    <w:r w:rsidR="00D454EB">
      <w:rPr>
        <w:noProof/>
      </w:rPr>
      <w:t>2</w:t>
    </w:r>
    <w:r w:rsidRPr="008B51EC">
      <w:fldChar w:fldCharType="end"/>
    </w:r>
    <w:r w:rsidRPr="008B51EC">
      <w:t>/</w:t>
    </w:r>
    <w:r w:rsidR="00A90647">
      <w:fldChar w:fldCharType="begin"/>
    </w:r>
    <w:r w:rsidR="00A90647">
      <w:instrText xml:space="preserve"> NUMPAGES   \* MERGEFORMAT </w:instrText>
    </w:r>
    <w:r w:rsidR="00A90647">
      <w:fldChar w:fldCharType="separate"/>
    </w:r>
    <w:r w:rsidR="00E656F7">
      <w:rPr>
        <w:noProof/>
      </w:rPr>
      <w:t>3</w:t>
    </w:r>
    <w:r w:rsidR="00A90647">
      <w:rPr>
        <w:noProof/>
      </w:rPr>
      <w:fldChar w:fldCharType="end"/>
    </w:r>
  </w:p>
  <w:p w14:paraId="18FB812C" w14:textId="77777777" w:rsidR="008B51EC" w:rsidRPr="00545579" w:rsidRDefault="008B51EC" w:rsidP="001C2EA1">
    <w:pPr>
      <w:pStyle w:val="Pidipagina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CFA9A22" wp14:editId="04F7CDA4">
              <wp:simplePos x="0" y="0"/>
              <wp:positionH relativeFrom="column">
                <wp:posOffset>997585</wp:posOffset>
              </wp:positionH>
              <wp:positionV relativeFrom="paragraph">
                <wp:posOffset>59690</wp:posOffset>
              </wp:positionV>
              <wp:extent cx="5255895" cy="36195"/>
              <wp:effectExtent l="19050" t="19050" r="20955" b="20955"/>
              <wp:wrapNone/>
              <wp:docPr id="2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55895" cy="36195"/>
                      </a:xfrm>
                      <a:prstGeom prst="rect">
                        <a:avLst/>
                      </a:prstGeom>
                      <a:solidFill>
                        <a:srgbClr val="E20000"/>
                      </a:solidFill>
                      <a:ln w="38100">
                        <a:solidFill>
                          <a:srgbClr val="E2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5CCD77" id="Rectangle 1" o:spid="_x0000_s1026" style="position:absolute;margin-left:78.55pt;margin-top:4.7pt;width:413.85pt;height:2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" fillcolor="#e20000" strokecolor="#e20000" strokeweight="3pt">
              <v:shadow color="#622423 [1605]" opacity=".5" offset="1pt"/>
            </v:rect>
          </w:pict>
        </mc:Fallback>
      </mc:AlternateContent>
    </w:r>
    <w:hyperlink r:id="rId1" w:history="1">
      <w:r w:rsidRPr="00545579">
        <w:rPr>
          <w:rStyle w:val="Collegamentoipertestuale"/>
          <w:color w:val="auto"/>
          <w:sz w:val="20"/>
          <w:u w:val="none"/>
        </w:rPr>
        <w:t>www.riello.com</w:t>
      </w:r>
    </w:hyperlink>
    <w:r w:rsidRPr="00545579">
      <w:rPr>
        <w:sz w:val="20"/>
      </w:rPr>
      <w:t xml:space="preserve">  </w:t>
    </w:r>
  </w:p>
  <w:p w14:paraId="039742D7" w14:textId="77777777" w:rsidR="008B51EC" w:rsidRPr="008B51EC" w:rsidRDefault="008B51EC" w:rsidP="001C2EA1">
    <w:pPr>
      <w:pStyle w:val="Pidipagina"/>
    </w:pPr>
    <w:r>
      <w:tab/>
    </w:r>
    <w:r>
      <w:tab/>
    </w:r>
  </w:p>
  <w:p w14:paraId="230A6D71" w14:textId="77777777" w:rsidR="00FA5FB5" w:rsidRDefault="00FA5FB5"/>
  <w:p w14:paraId="2E5E53C4" w14:textId="77777777" w:rsidR="006156F6" w:rsidRDefault="006156F6"/>
  <w:p w14:paraId="209E2104" w14:textId="77777777" w:rsidR="006156F6" w:rsidRDefault="006156F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E0909" w14:textId="6C323666" w:rsidR="00C637DE" w:rsidRDefault="00C637DE" w:rsidP="00C637DE"/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59"/>
      <w:gridCol w:w="5059"/>
    </w:tblGrid>
    <w:tr w:rsidR="00C637DE" w14:paraId="56EBF2EB" w14:textId="77777777" w:rsidTr="00497B1F">
      <w:tc>
        <w:tcPr>
          <w:tcW w:w="10118" w:type="dxa"/>
          <w:gridSpan w:val="2"/>
        </w:tcPr>
        <w:p w14:paraId="69ED7D47" w14:textId="77777777" w:rsidR="00C637DE" w:rsidRDefault="00C637DE" w:rsidP="00497B1F">
          <w:pPr>
            <w:pStyle w:val="Pidipagina"/>
            <w:tabs>
              <w:tab w:val="left" w:pos="5341"/>
              <w:tab w:val="left" w:pos="7719"/>
            </w:tabs>
            <w:jc w:val="left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3198C467" wp14:editId="4CB36342">
                    <wp:simplePos x="0" y="0"/>
                    <wp:positionH relativeFrom="column">
                      <wp:posOffset>997585</wp:posOffset>
                    </wp:positionH>
                    <wp:positionV relativeFrom="paragraph">
                      <wp:posOffset>64770</wp:posOffset>
                    </wp:positionV>
                    <wp:extent cx="5255895" cy="36195"/>
                    <wp:effectExtent l="19050" t="19050" r="20955" b="20955"/>
                    <wp:wrapNone/>
                    <wp:docPr id="5" name="Rectang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55895" cy="36195"/>
                            </a:xfrm>
                            <a:prstGeom prst="rect">
                              <a:avLst/>
                            </a:prstGeom>
                            <a:solidFill>
                              <a:srgbClr val="E20000"/>
                            </a:solidFill>
                            <a:ln w="38100">
                              <a:solidFill>
                                <a:srgbClr val="E2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accent2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D8C0EEF" id="Rectangle 1" o:spid="_x0000_s1026" style="position:absolute;margin-left:78.55pt;margin-top:5.1pt;width:413.85pt;height:2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" fillcolor="#e20000" strokecolor="#e20000" strokeweight="3pt">
                    <v:shadow color="#622423 [1605]" opacity=".5" offset="1pt"/>
                  </v:rect>
                </w:pict>
              </mc:Fallback>
            </mc:AlternateContent>
          </w:r>
          <w:r>
            <w:rPr>
              <w:sz w:val="20"/>
            </w:rPr>
            <w:t>www.riello.com</w:t>
          </w:r>
          <w:r w:rsidRPr="00545579">
            <w:rPr>
              <w:sz w:val="20"/>
            </w:rPr>
            <w:t xml:space="preserve"> </w:t>
          </w:r>
        </w:p>
      </w:tc>
    </w:tr>
    <w:tr w:rsidR="00C637DE" w14:paraId="2160AE05" w14:textId="77777777" w:rsidTr="00497B1F">
      <w:sdt>
        <w:sdtPr>
          <w:rPr>
            <w:color w:val="808080" w:themeColor="background1" w:themeShade="80"/>
            <w:sz w:val="16"/>
          </w:rPr>
          <w:alias w:val="Società"/>
          <w:tag w:val=""/>
          <w:id w:val="-753587847"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tc>
            <w:tcPr>
              <w:tcW w:w="5059" w:type="dxa"/>
            </w:tcPr>
            <w:p w14:paraId="34D31151" w14:textId="77777777" w:rsidR="00C637DE" w:rsidRDefault="00C637DE" w:rsidP="00497B1F">
              <w:pPr>
                <w:pStyle w:val="Pidipagina"/>
                <w:tabs>
                  <w:tab w:val="left" w:pos="5341"/>
                  <w:tab w:val="left" w:pos="7719"/>
                </w:tabs>
                <w:jc w:val="left"/>
                <w:rPr>
                  <w:sz w:val="20"/>
                </w:rPr>
              </w:pPr>
              <w:r>
                <w:rPr>
                  <w:color w:val="808080" w:themeColor="background1" w:themeShade="80"/>
                  <w:sz w:val="16"/>
                </w:rPr>
                <w:t>Riello SpA, Via Ing Pilade Riello 7, 37045 Legnago (VR), Italia</w:t>
              </w:r>
            </w:p>
          </w:tc>
        </w:sdtContent>
      </w:sdt>
      <w:tc>
        <w:tcPr>
          <w:tcW w:w="5059" w:type="dxa"/>
        </w:tcPr>
        <w:p w14:paraId="204C1224" w14:textId="77777777" w:rsidR="00C637DE" w:rsidRDefault="00C637DE" w:rsidP="00497B1F">
          <w:pPr>
            <w:pStyle w:val="Pidipagina"/>
            <w:tabs>
              <w:tab w:val="left" w:pos="5341"/>
              <w:tab w:val="left" w:pos="7719"/>
            </w:tabs>
            <w:jc w:val="right"/>
            <w:rPr>
              <w:sz w:val="20"/>
            </w:rPr>
          </w:pPr>
          <w:r w:rsidRPr="008B51EC">
            <w:fldChar w:fldCharType="begin"/>
          </w:r>
          <w:r w:rsidRPr="008B51EC">
            <w:instrText xml:space="preserve"> PAGE   \* MERGEFORMAT </w:instrText>
          </w:r>
          <w:r w:rsidRPr="008B51EC">
            <w:fldChar w:fldCharType="separate"/>
          </w:r>
          <w:r w:rsidR="00E656F7">
            <w:rPr>
              <w:noProof/>
            </w:rPr>
            <w:t>3</w:t>
          </w:r>
          <w:r w:rsidRPr="008B51EC">
            <w:fldChar w:fldCharType="end"/>
          </w:r>
          <w:r w:rsidRPr="008B51EC">
            <w:t>/</w:t>
          </w:r>
          <w:fldSimple w:instr=" NUMPAGES   \* MERGEFORMAT ">
            <w:r w:rsidR="00E656F7">
              <w:rPr>
                <w:noProof/>
              </w:rPr>
              <w:t>3</w:t>
            </w:r>
          </w:fldSimple>
        </w:p>
      </w:tc>
    </w:tr>
  </w:tbl>
  <w:p w14:paraId="1500BF79" w14:textId="77777777" w:rsidR="00C637DE" w:rsidRPr="00C637DE" w:rsidRDefault="00C637DE" w:rsidP="00C637DE">
    <w:pPr>
      <w:pStyle w:val="Pidipagina"/>
    </w:pPr>
  </w:p>
  <w:p w14:paraId="6A26FA05" w14:textId="77777777" w:rsidR="00FA5FB5" w:rsidRDefault="00FA5FB5"/>
  <w:p w14:paraId="21197415" w14:textId="77777777" w:rsidR="006156F6" w:rsidRDefault="006156F6"/>
  <w:p w14:paraId="09EBB7AC" w14:textId="77777777" w:rsidR="006156F6" w:rsidRDefault="006156F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C26CC" w14:textId="1445E4E2" w:rsidR="00C637DE" w:rsidRDefault="00C637DE"/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59"/>
      <w:gridCol w:w="5059"/>
    </w:tblGrid>
    <w:tr w:rsidR="00C637DE" w14:paraId="3B92F305" w14:textId="77777777" w:rsidTr="00497B1F">
      <w:tc>
        <w:tcPr>
          <w:tcW w:w="10118" w:type="dxa"/>
          <w:gridSpan w:val="2"/>
        </w:tcPr>
        <w:p w14:paraId="4DC938C0" w14:textId="77777777" w:rsidR="00C637DE" w:rsidRDefault="00C637DE" w:rsidP="00497B1F">
          <w:pPr>
            <w:pStyle w:val="Pidipagina"/>
            <w:tabs>
              <w:tab w:val="left" w:pos="5341"/>
              <w:tab w:val="left" w:pos="7719"/>
            </w:tabs>
            <w:jc w:val="left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C7F8787" wp14:editId="737F3289">
                    <wp:simplePos x="0" y="0"/>
                    <wp:positionH relativeFrom="column">
                      <wp:posOffset>997585</wp:posOffset>
                    </wp:positionH>
                    <wp:positionV relativeFrom="paragraph">
                      <wp:posOffset>64770</wp:posOffset>
                    </wp:positionV>
                    <wp:extent cx="5255895" cy="36195"/>
                    <wp:effectExtent l="19050" t="19050" r="20955" b="20955"/>
                    <wp:wrapNone/>
                    <wp:docPr id="4" name="Rectang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55895" cy="36195"/>
                            </a:xfrm>
                            <a:prstGeom prst="rect">
                              <a:avLst/>
                            </a:prstGeom>
                            <a:solidFill>
                              <a:srgbClr val="E20000"/>
                            </a:solidFill>
                            <a:ln w="38100">
                              <a:solidFill>
                                <a:srgbClr val="E2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accent2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6B09317" w14:textId="77777777" w:rsidR="00C637DE" w:rsidRDefault="00C637DE" w:rsidP="00C637DE">
                                <w:pPr>
                                  <w:jc w:val="center"/>
                                </w:pPr>
                                <w:r>
                                  <w:t>\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C7F8787" id="Rectangle 1" o:spid="_x0000_s1029" style="position:absolute;margin-left:78.55pt;margin-top:5.1pt;width:413.85pt;height: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" fillcolor="#e20000" strokecolor="#e20000" strokeweight="3pt">
                    <v:shadow color="#622423 [1605]" opacity=".5" offset="1pt"/>
                    <v:textbox>
                      <w:txbxContent>
                        <w:p w14:paraId="26B09317" w14:textId="77777777" w:rsidR="00C637DE" w:rsidRDefault="00C637DE" w:rsidP="00C637DE">
                          <w:pPr>
                            <w:jc w:val="center"/>
                          </w:pPr>
                          <w:r>
                            <w:t>\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sz w:val="20"/>
            </w:rPr>
            <w:t>www.riello.com</w:t>
          </w:r>
          <w:r w:rsidRPr="00545579">
            <w:rPr>
              <w:sz w:val="20"/>
            </w:rPr>
            <w:t xml:space="preserve"> </w:t>
          </w:r>
        </w:p>
      </w:tc>
    </w:tr>
    <w:tr w:rsidR="00C637DE" w14:paraId="2DBFED2F" w14:textId="77777777" w:rsidTr="00497B1F">
      <w:sdt>
        <w:sdtPr>
          <w:rPr>
            <w:color w:val="808080" w:themeColor="background1" w:themeShade="80"/>
            <w:sz w:val="16"/>
          </w:rPr>
          <w:alias w:val="Società"/>
          <w:tag w:val=""/>
          <w:id w:val="-1321806175"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tc>
            <w:tcPr>
              <w:tcW w:w="5059" w:type="dxa"/>
            </w:tcPr>
            <w:p w14:paraId="0F81D56B" w14:textId="77777777" w:rsidR="00C637DE" w:rsidRDefault="00C637DE" w:rsidP="00497B1F">
              <w:pPr>
                <w:pStyle w:val="Pidipagina"/>
                <w:tabs>
                  <w:tab w:val="left" w:pos="5341"/>
                  <w:tab w:val="left" w:pos="7719"/>
                </w:tabs>
                <w:jc w:val="left"/>
                <w:rPr>
                  <w:sz w:val="20"/>
                </w:rPr>
              </w:pPr>
              <w:r>
                <w:rPr>
                  <w:color w:val="808080" w:themeColor="background1" w:themeShade="80"/>
                  <w:sz w:val="16"/>
                </w:rPr>
                <w:t>Riello SpA, Via Ing Pilade Riello 7, 37045 Legnago (VR), Italia</w:t>
              </w:r>
            </w:p>
          </w:tc>
        </w:sdtContent>
      </w:sdt>
      <w:tc>
        <w:tcPr>
          <w:tcW w:w="5059" w:type="dxa"/>
        </w:tcPr>
        <w:p w14:paraId="02E5321B" w14:textId="77777777" w:rsidR="00C637DE" w:rsidRDefault="00C637DE" w:rsidP="00497B1F">
          <w:pPr>
            <w:pStyle w:val="Pidipagina"/>
            <w:tabs>
              <w:tab w:val="left" w:pos="5341"/>
              <w:tab w:val="left" w:pos="7719"/>
            </w:tabs>
            <w:jc w:val="right"/>
            <w:rPr>
              <w:sz w:val="20"/>
            </w:rPr>
          </w:pPr>
          <w:r w:rsidRPr="008B51EC">
            <w:fldChar w:fldCharType="begin"/>
          </w:r>
          <w:r w:rsidRPr="008B51EC">
            <w:instrText xml:space="preserve"> PAGE   \* MERGEFORMAT </w:instrText>
          </w:r>
          <w:r w:rsidRPr="008B51EC">
            <w:fldChar w:fldCharType="separate"/>
          </w:r>
          <w:r w:rsidR="00E656F7">
            <w:rPr>
              <w:noProof/>
            </w:rPr>
            <w:t>1</w:t>
          </w:r>
          <w:r w:rsidRPr="008B51EC">
            <w:fldChar w:fldCharType="end"/>
          </w:r>
          <w:r w:rsidRPr="008B51EC">
            <w:t>/</w:t>
          </w:r>
          <w:fldSimple w:instr=" NUMPAGES   \* MERGEFORMAT ">
            <w:r w:rsidR="00E656F7">
              <w:rPr>
                <w:noProof/>
              </w:rPr>
              <w:t>3</w:t>
            </w:r>
          </w:fldSimple>
        </w:p>
      </w:tc>
    </w:tr>
  </w:tbl>
  <w:p w14:paraId="36FAE078" w14:textId="77777777" w:rsidR="00C637DE" w:rsidRPr="00C637DE" w:rsidRDefault="00C637DE" w:rsidP="00C637DE">
    <w:pPr>
      <w:pStyle w:val="Pidipagina"/>
    </w:pPr>
  </w:p>
  <w:p w14:paraId="1242AE0A" w14:textId="77777777" w:rsidR="00FA5FB5" w:rsidRDefault="00FA5FB5"/>
  <w:p w14:paraId="552195C4" w14:textId="77777777" w:rsidR="006156F6" w:rsidRDefault="006156F6"/>
  <w:p w14:paraId="50925D9A" w14:textId="77777777" w:rsidR="006156F6" w:rsidRDefault="006156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AC2D2" w14:textId="77777777" w:rsidR="006F1582" w:rsidRDefault="006F1582" w:rsidP="001C2EA1">
      <w:r>
        <w:separator/>
      </w:r>
    </w:p>
  </w:footnote>
  <w:footnote w:type="continuationSeparator" w:id="0">
    <w:p w14:paraId="16208DD1" w14:textId="77777777" w:rsidR="006F1582" w:rsidRDefault="006F1582" w:rsidP="001C2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59"/>
      <w:gridCol w:w="5059"/>
    </w:tblGrid>
    <w:tr w:rsidR="001D1CAC" w14:paraId="352BB8D6" w14:textId="77777777" w:rsidTr="001D1CAC">
      <w:tc>
        <w:tcPr>
          <w:tcW w:w="5059" w:type="dxa"/>
          <w:vAlign w:val="center"/>
        </w:tcPr>
        <w:p w14:paraId="31B5EB09" w14:textId="77777777" w:rsidR="001D1CAC" w:rsidRPr="00CE4AF6" w:rsidRDefault="001D1CAC" w:rsidP="001C2EA1">
          <w:r w:rsidRPr="00CE4AF6">
            <w:t>RIY_2017-11-06_1_PR</w:t>
          </w:r>
        </w:p>
      </w:tc>
      <w:tc>
        <w:tcPr>
          <w:tcW w:w="5059" w:type="dxa"/>
          <w:vAlign w:val="center"/>
        </w:tcPr>
        <w:p w14:paraId="2B068BBE" w14:textId="77777777" w:rsidR="001D1CAC" w:rsidRDefault="001D1CAC" w:rsidP="001C2EA1">
          <w:pPr>
            <w:pStyle w:val="Intestazione"/>
          </w:pPr>
          <w:r>
            <w:rPr>
              <w:noProof/>
            </w:rPr>
            <w:drawing>
              <wp:inline distT="0" distB="0" distL="0" distR="0" wp14:anchorId="6D9ADDEA" wp14:editId="69404EF8">
                <wp:extent cx="1446663" cy="518615"/>
                <wp:effectExtent l="0" t="0" r="1270" b="0"/>
                <wp:docPr id="13" name="Immagine 13" descr="C:\Users\raffaele.dalvise\Pictures\RIELLO-35dbe137-log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raffaele.dalvise\Pictures\RIELLO-35dbe137-log1.gif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7831"/>
                        <a:stretch/>
                      </pic:blipFill>
                      <pic:spPr bwMode="auto">
                        <a:xfrm>
                          <a:off x="0" y="0"/>
                          <a:ext cx="1449449" cy="5196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95EC826" w14:textId="77777777" w:rsidR="008B51EC" w:rsidRDefault="008B51EC" w:rsidP="001C2EA1">
    <w:pPr>
      <w:pStyle w:val="Intestazione"/>
    </w:pPr>
  </w:p>
  <w:p w14:paraId="7BD2EE97" w14:textId="77777777" w:rsidR="00FA5FB5" w:rsidRDefault="00FA5FB5"/>
  <w:p w14:paraId="597FC09F" w14:textId="77777777" w:rsidR="006156F6" w:rsidRDefault="006156F6"/>
  <w:p w14:paraId="7E4FA646" w14:textId="77777777" w:rsidR="006156F6" w:rsidRDefault="006156F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59"/>
      <w:gridCol w:w="5059"/>
    </w:tblGrid>
    <w:tr w:rsidR="00D454EB" w14:paraId="10DBFF98" w14:textId="77777777" w:rsidTr="0056708F">
      <w:sdt>
        <w:sdtPr>
          <w:rPr>
            <w:sz w:val="16"/>
            <w:szCs w:val="16"/>
          </w:rPr>
          <w:alias w:val="Titolo"/>
          <w:tag w:val=""/>
          <w:id w:val="-330674771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5059" w:type="dxa"/>
            </w:tcPr>
            <w:p w14:paraId="23935932" w14:textId="77777777" w:rsidR="00D454EB" w:rsidRPr="00D454EB" w:rsidRDefault="00B228F5" w:rsidP="001C2EA1">
              <w:pPr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&lt;Numero Comunicazione&gt;</w:t>
              </w:r>
            </w:p>
          </w:tc>
        </w:sdtContent>
      </w:sdt>
      <w:tc>
        <w:tcPr>
          <w:tcW w:w="5059" w:type="dxa"/>
          <w:vAlign w:val="center"/>
        </w:tcPr>
        <w:p w14:paraId="66D19207" w14:textId="77777777" w:rsidR="00D454EB" w:rsidRDefault="00D454EB" w:rsidP="0056708F">
          <w:pPr>
            <w:pStyle w:val="Intestazione"/>
            <w:jc w:val="right"/>
          </w:pPr>
          <w:r>
            <w:rPr>
              <w:noProof/>
            </w:rPr>
            <w:drawing>
              <wp:inline distT="0" distB="0" distL="0" distR="0" wp14:anchorId="63226EC3" wp14:editId="3B00138B">
                <wp:extent cx="1446663" cy="518615"/>
                <wp:effectExtent l="0" t="0" r="1270" b="0"/>
                <wp:docPr id="16" name="Immagine 16" descr="C:\Users\raffaele.dalvise\Pictures\RIELLO-35dbe137-log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raffaele.dalvise\Pictures\RIELLO-35dbe137-log1.gif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7831"/>
                        <a:stretch/>
                      </pic:blipFill>
                      <pic:spPr bwMode="auto">
                        <a:xfrm>
                          <a:off x="0" y="0"/>
                          <a:ext cx="1449449" cy="5196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4DF8A6A" w14:textId="77777777" w:rsidR="006156F6" w:rsidRDefault="006156F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49"/>
      <w:gridCol w:w="4445"/>
    </w:tblGrid>
    <w:tr w:rsidR="00C637DE" w14:paraId="0AD4B728" w14:textId="77777777" w:rsidTr="00C637DE">
      <w:tc>
        <w:tcPr>
          <w:tcW w:w="5749" w:type="dxa"/>
        </w:tcPr>
        <w:p w14:paraId="17B54766" w14:textId="77777777" w:rsidR="00C637DE" w:rsidRDefault="00C637DE" w:rsidP="005B4B4F">
          <w:pPr>
            <w:pStyle w:val="Intestazione"/>
          </w:pPr>
          <w:r w:rsidRPr="00C637DE">
            <w:rPr>
              <w:noProof/>
            </w:rPr>
            <w:drawing>
              <wp:inline distT="0" distB="0" distL="0" distR="0" wp14:anchorId="18F3AB87" wp14:editId="570817A2">
                <wp:extent cx="1449449" cy="720000"/>
                <wp:effectExtent l="0" t="0" r="0" b="4445"/>
                <wp:docPr id="17" name="Immagine 17" descr="C:\Users\raffaele.dalvise\Pictures\RIELLO-35dbe137-log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raffaele.dalvise\Pictures\RIELLO-35dbe137-log1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9449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45" w:type="dxa"/>
        </w:tcPr>
        <w:p w14:paraId="2080DE16" w14:textId="77777777" w:rsidR="00C637DE" w:rsidRPr="00C637DE" w:rsidRDefault="00C637DE" w:rsidP="00C637DE">
          <w:pPr>
            <w:pStyle w:val="Intestazione"/>
            <w:jc w:val="right"/>
            <w:rPr>
              <w:noProof/>
              <w:sz w:val="20"/>
              <w:szCs w:val="20"/>
            </w:rPr>
          </w:pPr>
        </w:p>
      </w:tc>
    </w:tr>
  </w:tbl>
  <w:p w14:paraId="600321BA" w14:textId="77777777" w:rsidR="006156F6" w:rsidRDefault="006156F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308CBF6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ECB2F4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466B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A45F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E82B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704570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D734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5EA17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10D852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652FFC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932BA6"/>
    <w:multiLevelType w:val="hybridMultilevel"/>
    <w:tmpl w:val="5EC627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D81FD6"/>
    <w:multiLevelType w:val="singleLevel"/>
    <w:tmpl w:val="BD947ED0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0B7A76FF"/>
    <w:multiLevelType w:val="hybridMultilevel"/>
    <w:tmpl w:val="B9EE7A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721BF2"/>
    <w:multiLevelType w:val="singleLevel"/>
    <w:tmpl w:val="3C643F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5B72799"/>
    <w:multiLevelType w:val="hybridMultilevel"/>
    <w:tmpl w:val="C4CA21E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5776B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BB73FF3"/>
    <w:multiLevelType w:val="singleLevel"/>
    <w:tmpl w:val="079C444E"/>
    <w:lvl w:ilvl="0">
      <w:numFmt w:val="bullet"/>
      <w:lvlText w:val="-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</w:abstractNum>
  <w:abstractNum w:abstractNumId="17" w15:restartNumberingAfterBreak="0">
    <w:nsid w:val="2CA62A7E"/>
    <w:multiLevelType w:val="hybridMultilevel"/>
    <w:tmpl w:val="A482941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5E02F1"/>
    <w:multiLevelType w:val="hybridMultilevel"/>
    <w:tmpl w:val="E034E198"/>
    <w:lvl w:ilvl="0" w:tplc="418E7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GB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A529F1"/>
    <w:multiLevelType w:val="singleLevel"/>
    <w:tmpl w:val="8D52E4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3226A62"/>
    <w:multiLevelType w:val="hybridMultilevel"/>
    <w:tmpl w:val="0B0AC0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7C21BA"/>
    <w:multiLevelType w:val="hybridMultilevel"/>
    <w:tmpl w:val="07FCA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A7D37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381D012D"/>
    <w:multiLevelType w:val="singleLevel"/>
    <w:tmpl w:val="9A3EB9D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8EA16E8"/>
    <w:multiLevelType w:val="hybridMultilevel"/>
    <w:tmpl w:val="0BE25E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441609"/>
    <w:multiLevelType w:val="singleLevel"/>
    <w:tmpl w:val="11E253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6" w15:restartNumberingAfterBreak="0">
    <w:nsid w:val="404D02A9"/>
    <w:multiLevelType w:val="hybridMultilevel"/>
    <w:tmpl w:val="94B216DA"/>
    <w:lvl w:ilvl="0" w:tplc="0410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7" w15:restartNumberingAfterBreak="0">
    <w:nsid w:val="40D56E7A"/>
    <w:multiLevelType w:val="hybridMultilevel"/>
    <w:tmpl w:val="74A07736"/>
    <w:lvl w:ilvl="0" w:tplc="471EDEE4">
      <w:start w:val="7"/>
      <w:numFmt w:val="bullet"/>
      <w:lvlText w:val="-"/>
      <w:lvlJc w:val="left"/>
      <w:pPr>
        <w:ind w:left="720" w:hanging="360"/>
      </w:pPr>
      <w:rPr>
        <w:rFonts w:ascii="Lucida Sans" w:eastAsiaTheme="minorHAnsi" w:hAnsi="Lucida Sans" w:cs="Lucida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5F159D"/>
    <w:multiLevelType w:val="hybridMultilevel"/>
    <w:tmpl w:val="DCEAA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E74017"/>
    <w:multiLevelType w:val="singleLevel"/>
    <w:tmpl w:val="9A3EB9D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9D3674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4D450EEB"/>
    <w:multiLevelType w:val="hybridMultilevel"/>
    <w:tmpl w:val="6B96C9AC"/>
    <w:lvl w:ilvl="0" w:tplc="73A8504E">
      <w:start w:val="1"/>
      <w:numFmt w:val="bullet"/>
      <w:pStyle w:val="Paragrafoelenc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85158"/>
    <w:multiLevelType w:val="hybridMultilevel"/>
    <w:tmpl w:val="E8EE9AA2"/>
    <w:lvl w:ilvl="0" w:tplc="C4E2C8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D212EA">
      <w:start w:val="25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C63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52E9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9898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5A03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9A18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D0D9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B2AE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1032482"/>
    <w:multiLevelType w:val="singleLevel"/>
    <w:tmpl w:val="6E2CFD52"/>
    <w:lvl w:ilvl="0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4" w15:restartNumberingAfterBreak="0">
    <w:nsid w:val="538549CC"/>
    <w:multiLevelType w:val="hybridMultilevel"/>
    <w:tmpl w:val="B2E6A3A6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5601D1F"/>
    <w:multiLevelType w:val="singleLevel"/>
    <w:tmpl w:val="9A3EB9D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27C7EFF"/>
    <w:multiLevelType w:val="singleLevel"/>
    <w:tmpl w:val="9A3EB9D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68FB3932"/>
    <w:multiLevelType w:val="singleLevel"/>
    <w:tmpl w:val="DAC070C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8" w15:restartNumberingAfterBreak="0">
    <w:nsid w:val="6BB66838"/>
    <w:multiLevelType w:val="singleLevel"/>
    <w:tmpl w:val="0DC461A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9" w15:restartNumberingAfterBreak="0">
    <w:nsid w:val="6C041239"/>
    <w:multiLevelType w:val="singleLevel"/>
    <w:tmpl w:val="9A3EB9D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6D930108"/>
    <w:multiLevelType w:val="hybridMultilevel"/>
    <w:tmpl w:val="76C4CF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FE45AE"/>
    <w:multiLevelType w:val="hybridMultilevel"/>
    <w:tmpl w:val="BA76D3B4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368346B"/>
    <w:multiLevelType w:val="singleLevel"/>
    <w:tmpl w:val="642C4AA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3" w15:restartNumberingAfterBreak="0">
    <w:nsid w:val="73844DC8"/>
    <w:multiLevelType w:val="singleLevel"/>
    <w:tmpl w:val="3C643F5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4" w15:restartNumberingAfterBreak="0">
    <w:nsid w:val="73973118"/>
    <w:multiLevelType w:val="singleLevel"/>
    <w:tmpl w:val="206AFBB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7DAB5CF8"/>
    <w:multiLevelType w:val="hybridMultilevel"/>
    <w:tmpl w:val="A600ED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597BFD"/>
    <w:multiLevelType w:val="singleLevel"/>
    <w:tmpl w:val="D02CD9C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5"/>
  </w:num>
  <w:num w:numId="2">
    <w:abstractNumId w:val="25"/>
  </w:num>
  <w:num w:numId="3">
    <w:abstractNumId w:val="2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9"/>
  </w:num>
  <w:num w:numId="15">
    <w:abstractNumId w:val="13"/>
  </w:num>
  <w:num w:numId="16">
    <w:abstractNumId w:val="16"/>
  </w:num>
  <w:num w:numId="17">
    <w:abstractNumId w:val="37"/>
  </w:num>
  <w:num w:numId="18">
    <w:abstractNumId w:val="43"/>
  </w:num>
  <w:num w:numId="19">
    <w:abstractNumId w:val="46"/>
  </w:num>
  <w:num w:numId="20">
    <w:abstractNumId w:val="38"/>
  </w:num>
  <w:num w:numId="21">
    <w:abstractNumId w:val="44"/>
  </w:num>
  <w:num w:numId="22">
    <w:abstractNumId w:val="11"/>
  </w:num>
  <w:num w:numId="23">
    <w:abstractNumId w:val="36"/>
  </w:num>
  <w:num w:numId="24">
    <w:abstractNumId w:val="30"/>
  </w:num>
  <w:num w:numId="25">
    <w:abstractNumId w:val="23"/>
  </w:num>
  <w:num w:numId="26">
    <w:abstractNumId w:val="35"/>
  </w:num>
  <w:num w:numId="27">
    <w:abstractNumId w:val="39"/>
  </w:num>
  <w:num w:numId="28">
    <w:abstractNumId w:val="29"/>
  </w:num>
  <w:num w:numId="29">
    <w:abstractNumId w:val="33"/>
  </w:num>
  <w:num w:numId="30">
    <w:abstractNumId w:val="42"/>
  </w:num>
  <w:num w:numId="31">
    <w:abstractNumId w:val="20"/>
  </w:num>
  <w:num w:numId="32">
    <w:abstractNumId w:val="32"/>
  </w:num>
  <w:num w:numId="33">
    <w:abstractNumId w:val="24"/>
  </w:num>
  <w:num w:numId="34">
    <w:abstractNumId w:val="10"/>
  </w:num>
  <w:num w:numId="35">
    <w:abstractNumId w:val="27"/>
  </w:num>
  <w:num w:numId="36">
    <w:abstractNumId w:val="40"/>
  </w:num>
  <w:num w:numId="37">
    <w:abstractNumId w:val="21"/>
  </w:num>
  <w:num w:numId="38">
    <w:abstractNumId w:val="31"/>
  </w:num>
  <w:num w:numId="39">
    <w:abstractNumId w:val="34"/>
  </w:num>
  <w:num w:numId="40">
    <w:abstractNumId w:val="12"/>
  </w:num>
  <w:num w:numId="41">
    <w:abstractNumId w:val="26"/>
  </w:num>
  <w:num w:numId="42">
    <w:abstractNumId w:val="45"/>
  </w:num>
  <w:num w:numId="43">
    <w:abstractNumId w:val="28"/>
  </w:num>
  <w:num w:numId="44">
    <w:abstractNumId w:val="41"/>
  </w:num>
  <w:num w:numId="45">
    <w:abstractNumId w:val="17"/>
  </w:num>
  <w:num w:numId="46">
    <w:abstractNumId w:val="18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it-IT" w:vendorID="3" w:dllVersion="517" w:checkStyle="1"/>
  <w:activeWritingStyle w:appName="MSWord" w:lang="en-GB" w:vendorID="8" w:dllVersion="513" w:checkStyle="1"/>
  <w:proofState w:spelling="clean" w:grammar="clean"/>
  <w:attachedTemplate r:id="rId1"/>
  <w:defaultTabStop w:val="1021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1570"/>
    <w:rsid w:val="000024C4"/>
    <w:rsid w:val="00003936"/>
    <w:rsid w:val="000047D2"/>
    <w:rsid w:val="00020EC8"/>
    <w:rsid w:val="00024D67"/>
    <w:rsid w:val="00025B58"/>
    <w:rsid w:val="00026D98"/>
    <w:rsid w:val="00026FB3"/>
    <w:rsid w:val="000333CC"/>
    <w:rsid w:val="000425AF"/>
    <w:rsid w:val="0004427C"/>
    <w:rsid w:val="00045AFD"/>
    <w:rsid w:val="000473C9"/>
    <w:rsid w:val="00050915"/>
    <w:rsid w:val="00056EFA"/>
    <w:rsid w:val="00062DBD"/>
    <w:rsid w:val="00070D77"/>
    <w:rsid w:val="000730B8"/>
    <w:rsid w:val="00073812"/>
    <w:rsid w:val="000744EE"/>
    <w:rsid w:val="00074E6C"/>
    <w:rsid w:val="00080759"/>
    <w:rsid w:val="00081FD5"/>
    <w:rsid w:val="00085F5F"/>
    <w:rsid w:val="00086042"/>
    <w:rsid w:val="00086DE8"/>
    <w:rsid w:val="00087748"/>
    <w:rsid w:val="0008798F"/>
    <w:rsid w:val="00090C3C"/>
    <w:rsid w:val="000913FC"/>
    <w:rsid w:val="00095DBD"/>
    <w:rsid w:val="000A1DC2"/>
    <w:rsid w:val="000A3A64"/>
    <w:rsid w:val="000A3C11"/>
    <w:rsid w:val="000A4AAC"/>
    <w:rsid w:val="000A747A"/>
    <w:rsid w:val="000B1690"/>
    <w:rsid w:val="000B2558"/>
    <w:rsid w:val="000B31D8"/>
    <w:rsid w:val="000B4115"/>
    <w:rsid w:val="000B627B"/>
    <w:rsid w:val="000B7042"/>
    <w:rsid w:val="000C0AF1"/>
    <w:rsid w:val="000C6000"/>
    <w:rsid w:val="000C6FA9"/>
    <w:rsid w:val="000D25AC"/>
    <w:rsid w:val="000D37E8"/>
    <w:rsid w:val="000D3DFE"/>
    <w:rsid w:val="000D7CA7"/>
    <w:rsid w:val="000E4CD7"/>
    <w:rsid w:val="000E5DDA"/>
    <w:rsid w:val="000F3CE0"/>
    <w:rsid w:val="000F54F7"/>
    <w:rsid w:val="000F7103"/>
    <w:rsid w:val="0010079A"/>
    <w:rsid w:val="00100E84"/>
    <w:rsid w:val="00101B90"/>
    <w:rsid w:val="00102A1D"/>
    <w:rsid w:val="001034D2"/>
    <w:rsid w:val="00105F0F"/>
    <w:rsid w:val="00107482"/>
    <w:rsid w:val="00110D6D"/>
    <w:rsid w:val="00115421"/>
    <w:rsid w:val="0011581C"/>
    <w:rsid w:val="00116CDB"/>
    <w:rsid w:val="00117C99"/>
    <w:rsid w:val="001219FD"/>
    <w:rsid w:val="001226DF"/>
    <w:rsid w:val="001251A0"/>
    <w:rsid w:val="00125765"/>
    <w:rsid w:val="0012701C"/>
    <w:rsid w:val="00133B08"/>
    <w:rsid w:val="00135A3C"/>
    <w:rsid w:val="00136E28"/>
    <w:rsid w:val="0013714E"/>
    <w:rsid w:val="00142A2A"/>
    <w:rsid w:val="00144E99"/>
    <w:rsid w:val="00152253"/>
    <w:rsid w:val="0015247D"/>
    <w:rsid w:val="0016516C"/>
    <w:rsid w:val="001809DE"/>
    <w:rsid w:val="00180BC0"/>
    <w:rsid w:val="00180DFC"/>
    <w:rsid w:val="00183252"/>
    <w:rsid w:val="001856D9"/>
    <w:rsid w:val="0019234D"/>
    <w:rsid w:val="00194BE8"/>
    <w:rsid w:val="001955D0"/>
    <w:rsid w:val="001A14BA"/>
    <w:rsid w:val="001A4091"/>
    <w:rsid w:val="001A4E71"/>
    <w:rsid w:val="001B06C6"/>
    <w:rsid w:val="001B4A3F"/>
    <w:rsid w:val="001C2EA1"/>
    <w:rsid w:val="001C3238"/>
    <w:rsid w:val="001C3B46"/>
    <w:rsid w:val="001C4648"/>
    <w:rsid w:val="001C74A0"/>
    <w:rsid w:val="001D1290"/>
    <w:rsid w:val="001D1CAC"/>
    <w:rsid w:val="001D226F"/>
    <w:rsid w:val="001D4CE2"/>
    <w:rsid w:val="001D55AF"/>
    <w:rsid w:val="001D643F"/>
    <w:rsid w:val="001D7B31"/>
    <w:rsid w:val="001E3E92"/>
    <w:rsid w:val="001E3FF5"/>
    <w:rsid w:val="001E5850"/>
    <w:rsid w:val="001E5A23"/>
    <w:rsid w:val="001E6A43"/>
    <w:rsid w:val="001F0FC0"/>
    <w:rsid w:val="001F282D"/>
    <w:rsid w:val="001F2DCB"/>
    <w:rsid w:val="001F4086"/>
    <w:rsid w:val="001F6C7F"/>
    <w:rsid w:val="00201797"/>
    <w:rsid w:val="002018AC"/>
    <w:rsid w:val="00204119"/>
    <w:rsid w:val="0020463A"/>
    <w:rsid w:val="00211B4D"/>
    <w:rsid w:val="00213900"/>
    <w:rsid w:val="002147C5"/>
    <w:rsid w:val="00214F44"/>
    <w:rsid w:val="00217A08"/>
    <w:rsid w:val="00224DA9"/>
    <w:rsid w:val="002328FB"/>
    <w:rsid w:val="00232F09"/>
    <w:rsid w:val="00233801"/>
    <w:rsid w:val="0024250C"/>
    <w:rsid w:val="002437E2"/>
    <w:rsid w:val="00246F99"/>
    <w:rsid w:val="0025034B"/>
    <w:rsid w:val="002503C3"/>
    <w:rsid w:val="00250552"/>
    <w:rsid w:val="0026373C"/>
    <w:rsid w:val="002648EB"/>
    <w:rsid w:val="0027066B"/>
    <w:rsid w:val="00272A91"/>
    <w:rsid w:val="00273C7C"/>
    <w:rsid w:val="0028151D"/>
    <w:rsid w:val="0028153E"/>
    <w:rsid w:val="00283237"/>
    <w:rsid w:val="00283648"/>
    <w:rsid w:val="00283918"/>
    <w:rsid w:val="00284D38"/>
    <w:rsid w:val="00285201"/>
    <w:rsid w:val="00286B9C"/>
    <w:rsid w:val="00287D75"/>
    <w:rsid w:val="00296867"/>
    <w:rsid w:val="002A2BF6"/>
    <w:rsid w:val="002B049D"/>
    <w:rsid w:val="002B0A98"/>
    <w:rsid w:val="002C009B"/>
    <w:rsid w:val="002C02D7"/>
    <w:rsid w:val="002C4E9A"/>
    <w:rsid w:val="002C7957"/>
    <w:rsid w:val="002D0671"/>
    <w:rsid w:val="002D5CF5"/>
    <w:rsid w:val="002D5DA8"/>
    <w:rsid w:val="002E1FC4"/>
    <w:rsid w:val="002E3FE3"/>
    <w:rsid w:val="002E4B40"/>
    <w:rsid w:val="002F1BDB"/>
    <w:rsid w:val="002F31D8"/>
    <w:rsid w:val="002F34C0"/>
    <w:rsid w:val="00304415"/>
    <w:rsid w:val="00304B25"/>
    <w:rsid w:val="00305ABF"/>
    <w:rsid w:val="00306CE5"/>
    <w:rsid w:val="00310C08"/>
    <w:rsid w:val="00311055"/>
    <w:rsid w:val="0031172E"/>
    <w:rsid w:val="00312800"/>
    <w:rsid w:val="00312A33"/>
    <w:rsid w:val="0031659D"/>
    <w:rsid w:val="00317C8F"/>
    <w:rsid w:val="00322434"/>
    <w:rsid w:val="00323B3C"/>
    <w:rsid w:val="00330BC3"/>
    <w:rsid w:val="00333C0E"/>
    <w:rsid w:val="00335D0F"/>
    <w:rsid w:val="00337B91"/>
    <w:rsid w:val="003436A4"/>
    <w:rsid w:val="0034553F"/>
    <w:rsid w:val="00346DDE"/>
    <w:rsid w:val="003473FF"/>
    <w:rsid w:val="003512B8"/>
    <w:rsid w:val="00362246"/>
    <w:rsid w:val="00365925"/>
    <w:rsid w:val="00370A5E"/>
    <w:rsid w:val="00373C99"/>
    <w:rsid w:val="00380473"/>
    <w:rsid w:val="003812D4"/>
    <w:rsid w:val="0038153A"/>
    <w:rsid w:val="00382C64"/>
    <w:rsid w:val="00385D0F"/>
    <w:rsid w:val="00385D5D"/>
    <w:rsid w:val="003874B8"/>
    <w:rsid w:val="0038783D"/>
    <w:rsid w:val="00392476"/>
    <w:rsid w:val="00395437"/>
    <w:rsid w:val="003A065C"/>
    <w:rsid w:val="003A0EA5"/>
    <w:rsid w:val="003A7645"/>
    <w:rsid w:val="003A7F80"/>
    <w:rsid w:val="003B104A"/>
    <w:rsid w:val="003B27C0"/>
    <w:rsid w:val="003B3491"/>
    <w:rsid w:val="003B575C"/>
    <w:rsid w:val="003B7A3B"/>
    <w:rsid w:val="003C0477"/>
    <w:rsid w:val="003C07DD"/>
    <w:rsid w:val="003C1EB0"/>
    <w:rsid w:val="003C37E1"/>
    <w:rsid w:val="003C47F7"/>
    <w:rsid w:val="003C49DE"/>
    <w:rsid w:val="003C54C1"/>
    <w:rsid w:val="003D5C54"/>
    <w:rsid w:val="003D6915"/>
    <w:rsid w:val="003D698E"/>
    <w:rsid w:val="003E0360"/>
    <w:rsid w:val="003E0A93"/>
    <w:rsid w:val="003F1F25"/>
    <w:rsid w:val="003F2354"/>
    <w:rsid w:val="003F349C"/>
    <w:rsid w:val="003F437C"/>
    <w:rsid w:val="00400BD6"/>
    <w:rsid w:val="00400D88"/>
    <w:rsid w:val="00401CB6"/>
    <w:rsid w:val="004042BC"/>
    <w:rsid w:val="00410616"/>
    <w:rsid w:val="00410957"/>
    <w:rsid w:val="00414E39"/>
    <w:rsid w:val="0042190E"/>
    <w:rsid w:val="004247C7"/>
    <w:rsid w:val="00425147"/>
    <w:rsid w:val="004260AC"/>
    <w:rsid w:val="00430BE2"/>
    <w:rsid w:val="0043601D"/>
    <w:rsid w:val="00441570"/>
    <w:rsid w:val="00441807"/>
    <w:rsid w:val="00445ECC"/>
    <w:rsid w:val="0045639E"/>
    <w:rsid w:val="0046173F"/>
    <w:rsid w:val="004627FA"/>
    <w:rsid w:val="0046361F"/>
    <w:rsid w:val="0046378C"/>
    <w:rsid w:val="00466A52"/>
    <w:rsid w:val="00470A4D"/>
    <w:rsid w:val="004735FD"/>
    <w:rsid w:val="00473EAC"/>
    <w:rsid w:val="00475D19"/>
    <w:rsid w:val="004812E4"/>
    <w:rsid w:val="00482892"/>
    <w:rsid w:val="00482B02"/>
    <w:rsid w:val="00485803"/>
    <w:rsid w:val="0049100E"/>
    <w:rsid w:val="00491B6C"/>
    <w:rsid w:val="0049283B"/>
    <w:rsid w:val="00495124"/>
    <w:rsid w:val="004969D2"/>
    <w:rsid w:val="004A0443"/>
    <w:rsid w:val="004A1B22"/>
    <w:rsid w:val="004A421C"/>
    <w:rsid w:val="004B32B2"/>
    <w:rsid w:val="004B39EB"/>
    <w:rsid w:val="004B5AFC"/>
    <w:rsid w:val="004B5DA8"/>
    <w:rsid w:val="004C4380"/>
    <w:rsid w:val="004C4562"/>
    <w:rsid w:val="004C765F"/>
    <w:rsid w:val="004C7DCA"/>
    <w:rsid w:val="004D4B95"/>
    <w:rsid w:val="004D64CF"/>
    <w:rsid w:val="004D7B50"/>
    <w:rsid w:val="004E1E07"/>
    <w:rsid w:val="004E46F1"/>
    <w:rsid w:val="004E5640"/>
    <w:rsid w:val="004E5F6D"/>
    <w:rsid w:val="004E6EEB"/>
    <w:rsid w:val="004E7495"/>
    <w:rsid w:val="004E764C"/>
    <w:rsid w:val="004F17CC"/>
    <w:rsid w:val="004F284C"/>
    <w:rsid w:val="004F2C9A"/>
    <w:rsid w:val="004F45D4"/>
    <w:rsid w:val="004F7EFD"/>
    <w:rsid w:val="0050018F"/>
    <w:rsid w:val="00504C3A"/>
    <w:rsid w:val="00524740"/>
    <w:rsid w:val="005314DA"/>
    <w:rsid w:val="00533F23"/>
    <w:rsid w:val="00540E1A"/>
    <w:rsid w:val="00541C91"/>
    <w:rsid w:val="005420CA"/>
    <w:rsid w:val="00543B4A"/>
    <w:rsid w:val="00544E44"/>
    <w:rsid w:val="00545579"/>
    <w:rsid w:val="00546987"/>
    <w:rsid w:val="0054796B"/>
    <w:rsid w:val="00552A7E"/>
    <w:rsid w:val="00554CA7"/>
    <w:rsid w:val="00566625"/>
    <w:rsid w:val="0056708F"/>
    <w:rsid w:val="00570E06"/>
    <w:rsid w:val="005732E8"/>
    <w:rsid w:val="00574652"/>
    <w:rsid w:val="0057514A"/>
    <w:rsid w:val="00575221"/>
    <w:rsid w:val="00575954"/>
    <w:rsid w:val="00575B04"/>
    <w:rsid w:val="0058074A"/>
    <w:rsid w:val="00581464"/>
    <w:rsid w:val="00585088"/>
    <w:rsid w:val="00585B5A"/>
    <w:rsid w:val="00595240"/>
    <w:rsid w:val="005962FD"/>
    <w:rsid w:val="005A2950"/>
    <w:rsid w:val="005A3BA4"/>
    <w:rsid w:val="005A52F5"/>
    <w:rsid w:val="005A5A83"/>
    <w:rsid w:val="005B0636"/>
    <w:rsid w:val="005B1D1B"/>
    <w:rsid w:val="005B45FD"/>
    <w:rsid w:val="005B6EFA"/>
    <w:rsid w:val="005C40C2"/>
    <w:rsid w:val="005D0020"/>
    <w:rsid w:val="005D0A58"/>
    <w:rsid w:val="005D1C41"/>
    <w:rsid w:val="005D489D"/>
    <w:rsid w:val="005D54BC"/>
    <w:rsid w:val="005D7048"/>
    <w:rsid w:val="005E5284"/>
    <w:rsid w:val="005F2D9C"/>
    <w:rsid w:val="005F311D"/>
    <w:rsid w:val="005F4BA9"/>
    <w:rsid w:val="005F4ECA"/>
    <w:rsid w:val="005F5C77"/>
    <w:rsid w:val="00601414"/>
    <w:rsid w:val="00604D19"/>
    <w:rsid w:val="00605589"/>
    <w:rsid w:val="00606C3D"/>
    <w:rsid w:val="00607458"/>
    <w:rsid w:val="00613904"/>
    <w:rsid w:val="006156F6"/>
    <w:rsid w:val="0062057D"/>
    <w:rsid w:val="00620C33"/>
    <w:rsid w:val="00620C89"/>
    <w:rsid w:val="00623219"/>
    <w:rsid w:val="00624CD7"/>
    <w:rsid w:val="00630DEE"/>
    <w:rsid w:val="006320C5"/>
    <w:rsid w:val="00632F01"/>
    <w:rsid w:val="006359F5"/>
    <w:rsid w:val="00636B14"/>
    <w:rsid w:val="006375E0"/>
    <w:rsid w:val="0064008C"/>
    <w:rsid w:val="00641484"/>
    <w:rsid w:val="00643C3A"/>
    <w:rsid w:val="00645A73"/>
    <w:rsid w:val="00650117"/>
    <w:rsid w:val="00650DB2"/>
    <w:rsid w:val="00651868"/>
    <w:rsid w:val="00655FDA"/>
    <w:rsid w:val="00656BC4"/>
    <w:rsid w:val="00656BD2"/>
    <w:rsid w:val="00661B45"/>
    <w:rsid w:val="00663693"/>
    <w:rsid w:val="0066422E"/>
    <w:rsid w:val="00674511"/>
    <w:rsid w:val="00677038"/>
    <w:rsid w:val="00680CC4"/>
    <w:rsid w:val="00681A19"/>
    <w:rsid w:val="00682049"/>
    <w:rsid w:val="0068517A"/>
    <w:rsid w:val="0068519F"/>
    <w:rsid w:val="00686D3E"/>
    <w:rsid w:val="00687665"/>
    <w:rsid w:val="0069666B"/>
    <w:rsid w:val="00697947"/>
    <w:rsid w:val="00697B3E"/>
    <w:rsid w:val="006A17DC"/>
    <w:rsid w:val="006A5731"/>
    <w:rsid w:val="006A5E2E"/>
    <w:rsid w:val="006A6708"/>
    <w:rsid w:val="006B0B1C"/>
    <w:rsid w:val="006B109E"/>
    <w:rsid w:val="006B1B66"/>
    <w:rsid w:val="006B2B88"/>
    <w:rsid w:val="006B4091"/>
    <w:rsid w:val="006C00AC"/>
    <w:rsid w:val="006C1873"/>
    <w:rsid w:val="006C23FB"/>
    <w:rsid w:val="006C27A8"/>
    <w:rsid w:val="006C30E8"/>
    <w:rsid w:val="006C47FD"/>
    <w:rsid w:val="006C57BE"/>
    <w:rsid w:val="006D5094"/>
    <w:rsid w:val="006E0AF6"/>
    <w:rsid w:val="006E3960"/>
    <w:rsid w:val="006E407A"/>
    <w:rsid w:val="006E794B"/>
    <w:rsid w:val="006E7A62"/>
    <w:rsid w:val="006F1582"/>
    <w:rsid w:val="006F2E9E"/>
    <w:rsid w:val="006F3068"/>
    <w:rsid w:val="006F3180"/>
    <w:rsid w:val="006F4C4C"/>
    <w:rsid w:val="006F6994"/>
    <w:rsid w:val="00704CC9"/>
    <w:rsid w:val="00705943"/>
    <w:rsid w:val="0070618C"/>
    <w:rsid w:val="00707D02"/>
    <w:rsid w:val="007104DB"/>
    <w:rsid w:val="0071070D"/>
    <w:rsid w:val="00711FAE"/>
    <w:rsid w:val="00713C99"/>
    <w:rsid w:val="00715126"/>
    <w:rsid w:val="00716F1D"/>
    <w:rsid w:val="007208E3"/>
    <w:rsid w:val="007227FA"/>
    <w:rsid w:val="0072283A"/>
    <w:rsid w:val="00723192"/>
    <w:rsid w:val="00724628"/>
    <w:rsid w:val="007250E0"/>
    <w:rsid w:val="0072606F"/>
    <w:rsid w:val="00726C43"/>
    <w:rsid w:val="007368F2"/>
    <w:rsid w:val="00737335"/>
    <w:rsid w:val="0074060C"/>
    <w:rsid w:val="007420AE"/>
    <w:rsid w:val="007450ED"/>
    <w:rsid w:val="00745A4A"/>
    <w:rsid w:val="00746744"/>
    <w:rsid w:val="00746AF4"/>
    <w:rsid w:val="007504B4"/>
    <w:rsid w:val="007505B6"/>
    <w:rsid w:val="00751BD7"/>
    <w:rsid w:val="0075535C"/>
    <w:rsid w:val="00755C8D"/>
    <w:rsid w:val="00762F1D"/>
    <w:rsid w:val="00765253"/>
    <w:rsid w:val="007824BE"/>
    <w:rsid w:val="007917CF"/>
    <w:rsid w:val="007946F4"/>
    <w:rsid w:val="007B71F6"/>
    <w:rsid w:val="007C1D40"/>
    <w:rsid w:val="007C3019"/>
    <w:rsid w:val="007C3C31"/>
    <w:rsid w:val="007C4E20"/>
    <w:rsid w:val="007D1BA0"/>
    <w:rsid w:val="007E1891"/>
    <w:rsid w:val="007E4959"/>
    <w:rsid w:val="007E4BC2"/>
    <w:rsid w:val="007F2228"/>
    <w:rsid w:val="00807E9A"/>
    <w:rsid w:val="00812143"/>
    <w:rsid w:val="008127B6"/>
    <w:rsid w:val="00815288"/>
    <w:rsid w:val="00815926"/>
    <w:rsid w:val="00815BCE"/>
    <w:rsid w:val="0082008A"/>
    <w:rsid w:val="008207AF"/>
    <w:rsid w:val="00820DBA"/>
    <w:rsid w:val="00825415"/>
    <w:rsid w:val="00831413"/>
    <w:rsid w:val="008326AD"/>
    <w:rsid w:val="00833F99"/>
    <w:rsid w:val="008350E4"/>
    <w:rsid w:val="008370DD"/>
    <w:rsid w:val="008375D5"/>
    <w:rsid w:val="00844E3A"/>
    <w:rsid w:val="008521B8"/>
    <w:rsid w:val="008537D2"/>
    <w:rsid w:val="008556C8"/>
    <w:rsid w:val="00855FD8"/>
    <w:rsid w:val="0085623E"/>
    <w:rsid w:val="00857052"/>
    <w:rsid w:val="00857DD0"/>
    <w:rsid w:val="00861979"/>
    <w:rsid w:val="00861E58"/>
    <w:rsid w:val="008637FE"/>
    <w:rsid w:val="00865416"/>
    <w:rsid w:val="0086692D"/>
    <w:rsid w:val="00873CCA"/>
    <w:rsid w:val="00874710"/>
    <w:rsid w:val="008747BA"/>
    <w:rsid w:val="00874D9F"/>
    <w:rsid w:val="00882EAE"/>
    <w:rsid w:val="00884893"/>
    <w:rsid w:val="00891DC8"/>
    <w:rsid w:val="00893041"/>
    <w:rsid w:val="00894B20"/>
    <w:rsid w:val="008975A9"/>
    <w:rsid w:val="0089778C"/>
    <w:rsid w:val="008A0290"/>
    <w:rsid w:val="008A53C8"/>
    <w:rsid w:val="008A7C5A"/>
    <w:rsid w:val="008A7EC6"/>
    <w:rsid w:val="008B23AA"/>
    <w:rsid w:val="008B314F"/>
    <w:rsid w:val="008B3B72"/>
    <w:rsid w:val="008B3C42"/>
    <w:rsid w:val="008B4D13"/>
    <w:rsid w:val="008B51EC"/>
    <w:rsid w:val="008B6BBA"/>
    <w:rsid w:val="008C21C4"/>
    <w:rsid w:val="008C438F"/>
    <w:rsid w:val="008C5E59"/>
    <w:rsid w:val="008D0E84"/>
    <w:rsid w:val="008D22C1"/>
    <w:rsid w:val="008D2FAE"/>
    <w:rsid w:val="008D4CC2"/>
    <w:rsid w:val="008D7DFF"/>
    <w:rsid w:val="008E6AEC"/>
    <w:rsid w:val="008E73C4"/>
    <w:rsid w:val="008F1682"/>
    <w:rsid w:val="008F5753"/>
    <w:rsid w:val="008F5807"/>
    <w:rsid w:val="00901345"/>
    <w:rsid w:val="0090753C"/>
    <w:rsid w:val="00907BB6"/>
    <w:rsid w:val="00915C78"/>
    <w:rsid w:val="0091629B"/>
    <w:rsid w:val="00917B6C"/>
    <w:rsid w:val="00921D06"/>
    <w:rsid w:val="00926E36"/>
    <w:rsid w:val="009278BC"/>
    <w:rsid w:val="00930028"/>
    <w:rsid w:val="0093329A"/>
    <w:rsid w:val="00933784"/>
    <w:rsid w:val="00941B35"/>
    <w:rsid w:val="00942978"/>
    <w:rsid w:val="00945045"/>
    <w:rsid w:val="00955FE1"/>
    <w:rsid w:val="00956625"/>
    <w:rsid w:val="0095682C"/>
    <w:rsid w:val="00957C98"/>
    <w:rsid w:val="00961A4E"/>
    <w:rsid w:val="009629AE"/>
    <w:rsid w:val="0097212A"/>
    <w:rsid w:val="009735F0"/>
    <w:rsid w:val="009775FC"/>
    <w:rsid w:val="009807B4"/>
    <w:rsid w:val="00983C4C"/>
    <w:rsid w:val="00986FC2"/>
    <w:rsid w:val="00993CEB"/>
    <w:rsid w:val="0099437F"/>
    <w:rsid w:val="009A26C7"/>
    <w:rsid w:val="009A3769"/>
    <w:rsid w:val="009A4774"/>
    <w:rsid w:val="009A4D1D"/>
    <w:rsid w:val="009A569A"/>
    <w:rsid w:val="009A679E"/>
    <w:rsid w:val="009A72CE"/>
    <w:rsid w:val="009A7AF3"/>
    <w:rsid w:val="009C1655"/>
    <w:rsid w:val="009C31BD"/>
    <w:rsid w:val="009C5F2D"/>
    <w:rsid w:val="009C6074"/>
    <w:rsid w:val="009C71B3"/>
    <w:rsid w:val="009D2940"/>
    <w:rsid w:val="009D3DB0"/>
    <w:rsid w:val="009D477D"/>
    <w:rsid w:val="009D675D"/>
    <w:rsid w:val="009E1B72"/>
    <w:rsid w:val="009E3449"/>
    <w:rsid w:val="009E4134"/>
    <w:rsid w:val="009E72BA"/>
    <w:rsid w:val="009E7BE3"/>
    <w:rsid w:val="009F0435"/>
    <w:rsid w:val="009F0CB4"/>
    <w:rsid w:val="009F173B"/>
    <w:rsid w:val="009F4E8C"/>
    <w:rsid w:val="009F69E9"/>
    <w:rsid w:val="00A00F7D"/>
    <w:rsid w:val="00A020C9"/>
    <w:rsid w:val="00A04F72"/>
    <w:rsid w:val="00A05504"/>
    <w:rsid w:val="00A07D16"/>
    <w:rsid w:val="00A10A68"/>
    <w:rsid w:val="00A141BA"/>
    <w:rsid w:val="00A14AC6"/>
    <w:rsid w:val="00A1650F"/>
    <w:rsid w:val="00A1651A"/>
    <w:rsid w:val="00A242F5"/>
    <w:rsid w:val="00A27B6A"/>
    <w:rsid w:val="00A33062"/>
    <w:rsid w:val="00A37A38"/>
    <w:rsid w:val="00A37D15"/>
    <w:rsid w:val="00A4141E"/>
    <w:rsid w:val="00A5435B"/>
    <w:rsid w:val="00A56292"/>
    <w:rsid w:val="00A619D0"/>
    <w:rsid w:val="00A62B13"/>
    <w:rsid w:val="00A66185"/>
    <w:rsid w:val="00A6654C"/>
    <w:rsid w:val="00A66FF0"/>
    <w:rsid w:val="00A76131"/>
    <w:rsid w:val="00A767E8"/>
    <w:rsid w:val="00A85454"/>
    <w:rsid w:val="00A85F9D"/>
    <w:rsid w:val="00A86C6E"/>
    <w:rsid w:val="00A87EE8"/>
    <w:rsid w:val="00A87FB8"/>
    <w:rsid w:val="00A90647"/>
    <w:rsid w:val="00AA121B"/>
    <w:rsid w:val="00AA64B6"/>
    <w:rsid w:val="00AA7F3E"/>
    <w:rsid w:val="00AB30EA"/>
    <w:rsid w:val="00AD2155"/>
    <w:rsid w:val="00AD4246"/>
    <w:rsid w:val="00AD591C"/>
    <w:rsid w:val="00AE002E"/>
    <w:rsid w:val="00AE22D3"/>
    <w:rsid w:val="00AE2D7B"/>
    <w:rsid w:val="00AE3ACD"/>
    <w:rsid w:val="00AE6104"/>
    <w:rsid w:val="00AF0BC7"/>
    <w:rsid w:val="00AF0F18"/>
    <w:rsid w:val="00AF1165"/>
    <w:rsid w:val="00AF2F65"/>
    <w:rsid w:val="00AF4157"/>
    <w:rsid w:val="00AF4ED7"/>
    <w:rsid w:val="00AF5EB5"/>
    <w:rsid w:val="00B01FD9"/>
    <w:rsid w:val="00B044C6"/>
    <w:rsid w:val="00B07C96"/>
    <w:rsid w:val="00B12D47"/>
    <w:rsid w:val="00B13EAB"/>
    <w:rsid w:val="00B16312"/>
    <w:rsid w:val="00B22364"/>
    <w:rsid w:val="00B228F5"/>
    <w:rsid w:val="00B249CE"/>
    <w:rsid w:val="00B2781F"/>
    <w:rsid w:val="00B34D12"/>
    <w:rsid w:val="00B41077"/>
    <w:rsid w:val="00B413D2"/>
    <w:rsid w:val="00B4491F"/>
    <w:rsid w:val="00B46A1D"/>
    <w:rsid w:val="00B46C09"/>
    <w:rsid w:val="00B47E2F"/>
    <w:rsid w:val="00B51439"/>
    <w:rsid w:val="00B515E2"/>
    <w:rsid w:val="00B53797"/>
    <w:rsid w:val="00B61C09"/>
    <w:rsid w:val="00B62E11"/>
    <w:rsid w:val="00B655D7"/>
    <w:rsid w:val="00B66524"/>
    <w:rsid w:val="00B676F0"/>
    <w:rsid w:val="00B703F5"/>
    <w:rsid w:val="00B73BC6"/>
    <w:rsid w:val="00B73EE0"/>
    <w:rsid w:val="00B77596"/>
    <w:rsid w:val="00B902AF"/>
    <w:rsid w:val="00B93472"/>
    <w:rsid w:val="00B93861"/>
    <w:rsid w:val="00B958CA"/>
    <w:rsid w:val="00BA0E45"/>
    <w:rsid w:val="00BA0EF1"/>
    <w:rsid w:val="00BA10AD"/>
    <w:rsid w:val="00BA2674"/>
    <w:rsid w:val="00BB1DA4"/>
    <w:rsid w:val="00BB2294"/>
    <w:rsid w:val="00BB35B0"/>
    <w:rsid w:val="00BB3CC9"/>
    <w:rsid w:val="00BB520B"/>
    <w:rsid w:val="00BB7740"/>
    <w:rsid w:val="00BC0420"/>
    <w:rsid w:val="00BC10B9"/>
    <w:rsid w:val="00BC18CC"/>
    <w:rsid w:val="00BC2362"/>
    <w:rsid w:val="00BC506B"/>
    <w:rsid w:val="00BC619E"/>
    <w:rsid w:val="00BD1D21"/>
    <w:rsid w:val="00BD2FF4"/>
    <w:rsid w:val="00BD4D13"/>
    <w:rsid w:val="00BD6820"/>
    <w:rsid w:val="00BE1251"/>
    <w:rsid w:val="00BE2165"/>
    <w:rsid w:val="00BF0459"/>
    <w:rsid w:val="00BF0740"/>
    <w:rsid w:val="00BF1574"/>
    <w:rsid w:val="00BF3B88"/>
    <w:rsid w:val="00BF7333"/>
    <w:rsid w:val="00C024D2"/>
    <w:rsid w:val="00C03E56"/>
    <w:rsid w:val="00C05DAC"/>
    <w:rsid w:val="00C0620D"/>
    <w:rsid w:val="00C10201"/>
    <w:rsid w:val="00C12758"/>
    <w:rsid w:val="00C12E68"/>
    <w:rsid w:val="00C15C21"/>
    <w:rsid w:val="00C20A99"/>
    <w:rsid w:val="00C244A7"/>
    <w:rsid w:val="00C3026B"/>
    <w:rsid w:val="00C327BC"/>
    <w:rsid w:val="00C33FBB"/>
    <w:rsid w:val="00C3531C"/>
    <w:rsid w:val="00C35898"/>
    <w:rsid w:val="00C3662F"/>
    <w:rsid w:val="00C4066E"/>
    <w:rsid w:val="00C40BCE"/>
    <w:rsid w:val="00C427A6"/>
    <w:rsid w:val="00C45D2C"/>
    <w:rsid w:val="00C472B1"/>
    <w:rsid w:val="00C5084F"/>
    <w:rsid w:val="00C562F6"/>
    <w:rsid w:val="00C5665C"/>
    <w:rsid w:val="00C5798F"/>
    <w:rsid w:val="00C61D8D"/>
    <w:rsid w:val="00C6357B"/>
    <w:rsid w:val="00C637DE"/>
    <w:rsid w:val="00C67104"/>
    <w:rsid w:val="00C70A57"/>
    <w:rsid w:val="00C71BCC"/>
    <w:rsid w:val="00C7284B"/>
    <w:rsid w:val="00C72B72"/>
    <w:rsid w:val="00C73170"/>
    <w:rsid w:val="00C75720"/>
    <w:rsid w:val="00C7628A"/>
    <w:rsid w:val="00C80BC0"/>
    <w:rsid w:val="00C819ED"/>
    <w:rsid w:val="00C84F4C"/>
    <w:rsid w:val="00C87401"/>
    <w:rsid w:val="00C908ED"/>
    <w:rsid w:val="00C915DB"/>
    <w:rsid w:val="00C949E6"/>
    <w:rsid w:val="00CA1D34"/>
    <w:rsid w:val="00CA3067"/>
    <w:rsid w:val="00CA3C69"/>
    <w:rsid w:val="00CA47F3"/>
    <w:rsid w:val="00CA57CD"/>
    <w:rsid w:val="00CA5FB7"/>
    <w:rsid w:val="00CB09A1"/>
    <w:rsid w:val="00CB1CA8"/>
    <w:rsid w:val="00CB1CDB"/>
    <w:rsid w:val="00CB48FF"/>
    <w:rsid w:val="00CC0049"/>
    <w:rsid w:val="00CC1DD2"/>
    <w:rsid w:val="00CC2F4A"/>
    <w:rsid w:val="00CC3366"/>
    <w:rsid w:val="00CC43B3"/>
    <w:rsid w:val="00CC7450"/>
    <w:rsid w:val="00CD0340"/>
    <w:rsid w:val="00CD37D1"/>
    <w:rsid w:val="00CD4E56"/>
    <w:rsid w:val="00CD7C06"/>
    <w:rsid w:val="00CE4AF6"/>
    <w:rsid w:val="00CE4E1D"/>
    <w:rsid w:val="00CE598C"/>
    <w:rsid w:val="00CF0405"/>
    <w:rsid w:val="00CF05CF"/>
    <w:rsid w:val="00CF2387"/>
    <w:rsid w:val="00CF3AF9"/>
    <w:rsid w:val="00D009CB"/>
    <w:rsid w:val="00D0463C"/>
    <w:rsid w:val="00D06917"/>
    <w:rsid w:val="00D11DF4"/>
    <w:rsid w:val="00D20AEB"/>
    <w:rsid w:val="00D211C7"/>
    <w:rsid w:val="00D21C63"/>
    <w:rsid w:val="00D234DB"/>
    <w:rsid w:val="00D265CA"/>
    <w:rsid w:val="00D30A1F"/>
    <w:rsid w:val="00D31415"/>
    <w:rsid w:val="00D31F75"/>
    <w:rsid w:val="00D325A2"/>
    <w:rsid w:val="00D3418D"/>
    <w:rsid w:val="00D36486"/>
    <w:rsid w:val="00D366A8"/>
    <w:rsid w:val="00D42F0E"/>
    <w:rsid w:val="00D437A8"/>
    <w:rsid w:val="00D454EB"/>
    <w:rsid w:val="00D46BFE"/>
    <w:rsid w:val="00D55EFA"/>
    <w:rsid w:val="00D6739D"/>
    <w:rsid w:val="00D724CD"/>
    <w:rsid w:val="00D72872"/>
    <w:rsid w:val="00D76B8C"/>
    <w:rsid w:val="00D8766C"/>
    <w:rsid w:val="00D90842"/>
    <w:rsid w:val="00D93E69"/>
    <w:rsid w:val="00D956D9"/>
    <w:rsid w:val="00D962F7"/>
    <w:rsid w:val="00D96AB7"/>
    <w:rsid w:val="00DA212F"/>
    <w:rsid w:val="00DA5B99"/>
    <w:rsid w:val="00DA72F0"/>
    <w:rsid w:val="00DB0568"/>
    <w:rsid w:val="00DB2227"/>
    <w:rsid w:val="00DB5444"/>
    <w:rsid w:val="00DB5CBA"/>
    <w:rsid w:val="00DC270D"/>
    <w:rsid w:val="00DC2964"/>
    <w:rsid w:val="00DC4C7B"/>
    <w:rsid w:val="00DC4DAC"/>
    <w:rsid w:val="00DC5E73"/>
    <w:rsid w:val="00DC6F45"/>
    <w:rsid w:val="00DC762C"/>
    <w:rsid w:val="00DD3D8A"/>
    <w:rsid w:val="00DD3F65"/>
    <w:rsid w:val="00DE32BC"/>
    <w:rsid w:val="00DE3AB5"/>
    <w:rsid w:val="00DE643F"/>
    <w:rsid w:val="00DE6936"/>
    <w:rsid w:val="00DE7603"/>
    <w:rsid w:val="00DF2D1E"/>
    <w:rsid w:val="00DF6501"/>
    <w:rsid w:val="00DF6E58"/>
    <w:rsid w:val="00DF6EBB"/>
    <w:rsid w:val="00E00AD3"/>
    <w:rsid w:val="00E00EE7"/>
    <w:rsid w:val="00E0159F"/>
    <w:rsid w:val="00E04DCD"/>
    <w:rsid w:val="00E10AE8"/>
    <w:rsid w:val="00E10C1C"/>
    <w:rsid w:val="00E11312"/>
    <w:rsid w:val="00E114B5"/>
    <w:rsid w:val="00E13CBF"/>
    <w:rsid w:val="00E14FF9"/>
    <w:rsid w:val="00E17424"/>
    <w:rsid w:val="00E24943"/>
    <w:rsid w:val="00E24ACA"/>
    <w:rsid w:val="00E26A1E"/>
    <w:rsid w:val="00E3198F"/>
    <w:rsid w:val="00E322F5"/>
    <w:rsid w:val="00E35118"/>
    <w:rsid w:val="00E37C0D"/>
    <w:rsid w:val="00E41C76"/>
    <w:rsid w:val="00E46625"/>
    <w:rsid w:val="00E47C05"/>
    <w:rsid w:val="00E52760"/>
    <w:rsid w:val="00E61DBF"/>
    <w:rsid w:val="00E6528B"/>
    <w:rsid w:val="00E656F7"/>
    <w:rsid w:val="00E6724D"/>
    <w:rsid w:val="00E73911"/>
    <w:rsid w:val="00E74045"/>
    <w:rsid w:val="00E775D4"/>
    <w:rsid w:val="00E80867"/>
    <w:rsid w:val="00E832E4"/>
    <w:rsid w:val="00E83501"/>
    <w:rsid w:val="00E86952"/>
    <w:rsid w:val="00E927D8"/>
    <w:rsid w:val="00E956CC"/>
    <w:rsid w:val="00EA04FC"/>
    <w:rsid w:val="00EA1121"/>
    <w:rsid w:val="00EA4AD6"/>
    <w:rsid w:val="00EB3237"/>
    <w:rsid w:val="00EB588A"/>
    <w:rsid w:val="00EB6B46"/>
    <w:rsid w:val="00EC0B46"/>
    <w:rsid w:val="00EC309A"/>
    <w:rsid w:val="00ED0935"/>
    <w:rsid w:val="00ED0D57"/>
    <w:rsid w:val="00ED3BCF"/>
    <w:rsid w:val="00ED67EE"/>
    <w:rsid w:val="00EE0741"/>
    <w:rsid w:val="00EE0C57"/>
    <w:rsid w:val="00EF4839"/>
    <w:rsid w:val="00EF667A"/>
    <w:rsid w:val="00F015F3"/>
    <w:rsid w:val="00F01F23"/>
    <w:rsid w:val="00F044C1"/>
    <w:rsid w:val="00F06E4E"/>
    <w:rsid w:val="00F21A07"/>
    <w:rsid w:val="00F23CA4"/>
    <w:rsid w:val="00F25E14"/>
    <w:rsid w:val="00F2701F"/>
    <w:rsid w:val="00F408BD"/>
    <w:rsid w:val="00F476F7"/>
    <w:rsid w:val="00F5213F"/>
    <w:rsid w:val="00F5373C"/>
    <w:rsid w:val="00F54A1C"/>
    <w:rsid w:val="00F57E6F"/>
    <w:rsid w:val="00F60225"/>
    <w:rsid w:val="00F60A31"/>
    <w:rsid w:val="00F63E1D"/>
    <w:rsid w:val="00F63E31"/>
    <w:rsid w:val="00F66222"/>
    <w:rsid w:val="00F71611"/>
    <w:rsid w:val="00F72117"/>
    <w:rsid w:val="00F74038"/>
    <w:rsid w:val="00F74C7F"/>
    <w:rsid w:val="00F75BE2"/>
    <w:rsid w:val="00F769B7"/>
    <w:rsid w:val="00F81325"/>
    <w:rsid w:val="00F81556"/>
    <w:rsid w:val="00F81600"/>
    <w:rsid w:val="00F84247"/>
    <w:rsid w:val="00F86D4F"/>
    <w:rsid w:val="00F87803"/>
    <w:rsid w:val="00F914F5"/>
    <w:rsid w:val="00F921DE"/>
    <w:rsid w:val="00FA0AED"/>
    <w:rsid w:val="00FA5FB5"/>
    <w:rsid w:val="00FA6637"/>
    <w:rsid w:val="00FA7915"/>
    <w:rsid w:val="00FB10B9"/>
    <w:rsid w:val="00FC2BA4"/>
    <w:rsid w:val="00FC60BE"/>
    <w:rsid w:val="00FC610F"/>
    <w:rsid w:val="00FC6AD8"/>
    <w:rsid w:val="00FD12DC"/>
    <w:rsid w:val="00FD29B5"/>
    <w:rsid w:val="00FD75C2"/>
    <w:rsid w:val="00FD76F7"/>
    <w:rsid w:val="00FE1D88"/>
    <w:rsid w:val="00FE431C"/>
    <w:rsid w:val="00FE63EA"/>
    <w:rsid w:val="00FE69CF"/>
    <w:rsid w:val="00FF0F01"/>
    <w:rsid w:val="00FF1FE0"/>
    <w:rsid w:val="00FF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aeaea"/>
    </o:shapedefaults>
    <o:shapelayout v:ext="edit">
      <o:idmap v:ext="edit" data="2"/>
    </o:shapelayout>
  </w:shapeDefaults>
  <w:decimalSymbol w:val=","/>
  <w:listSeparator w:val=";"/>
  <w14:docId w14:val="78658F98"/>
  <w15:docId w15:val="{988A6C01-CFA6-4ADA-B98F-39DE52519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1570"/>
    <w:pPr>
      <w:autoSpaceDE w:val="0"/>
      <w:autoSpaceDN w:val="0"/>
      <w:adjustRightInd w:val="0"/>
      <w:spacing w:after="120"/>
      <w:jc w:val="both"/>
    </w:pPr>
    <w:rPr>
      <w:rFonts w:ascii="HelveticaNeueLT Std" w:hAnsi="HelveticaNeueLT Std" w:cs="Lucida Sans"/>
      <w:color w:val="000000"/>
      <w:sz w:val="22"/>
      <w:szCs w:val="22"/>
    </w:rPr>
  </w:style>
  <w:style w:type="paragraph" w:styleId="Titolo1">
    <w:name w:val="heading 1"/>
    <w:basedOn w:val="Titolo2"/>
    <w:next w:val="Normale"/>
    <w:qFormat/>
    <w:rsid w:val="0056708F"/>
    <w:pPr>
      <w:outlineLvl w:val="0"/>
    </w:pPr>
    <w:rPr>
      <w:sz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56708F"/>
    <w:pPr>
      <w:keepNext/>
      <w:spacing w:before="240"/>
      <w:jc w:val="left"/>
      <w:outlineLvl w:val="1"/>
    </w:pPr>
    <w:rPr>
      <w:b/>
      <w:smallCaps/>
      <w:sz w:val="24"/>
    </w:rPr>
  </w:style>
  <w:style w:type="paragraph" w:styleId="Titolo3">
    <w:name w:val="heading 3"/>
    <w:basedOn w:val="Normale"/>
    <w:next w:val="Normale"/>
    <w:qFormat/>
    <w:rsid w:val="0056708F"/>
    <w:pPr>
      <w:outlineLvl w:val="2"/>
    </w:pPr>
    <w:rPr>
      <w:i/>
    </w:rPr>
  </w:style>
  <w:style w:type="paragraph" w:styleId="Titolo4">
    <w:name w:val="heading 4"/>
    <w:basedOn w:val="Normale"/>
    <w:next w:val="Normale"/>
    <w:qFormat/>
    <w:rsid w:val="00873CCA"/>
    <w:pPr>
      <w:keepNext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873CCA"/>
    <w:pPr>
      <w:keepNext/>
      <w:outlineLvl w:val="4"/>
    </w:pPr>
    <w:rPr>
      <w:rFonts w:ascii="Tahoma" w:hAnsi="Tahoma"/>
      <w:b/>
      <w:color w:val="FF0000"/>
      <w:sz w:val="32"/>
    </w:rPr>
  </w:style>
  <w:style w:type="paragraph" w:styleId="Titolo6">
    <w:name w:val="heading 6"/>
    <w:basedOn w:val="Normale"/>
    <w:next w:val="Normale"/>
    <w:qFormat/>
    <w:rsid w:val="00873CCA"/>
    <w:pPr>
      <w:keepNext/>
      <w:outlineLvl w:val="5"/>
    </w:pPr>
    <w:rPr>
      <w:b/>
      <w:i/>
      <w:color w:val="FF0000"/>
    </w:rPr>
  </w:style>
  <w:style w:type="paragraph" w:styleId="Titolo7">
    <w:name w:val="heading 7"/>
    <w:basedOn w:val="Normale"/>
    <w:next w:val="Normale"/>
    <w:qFormat/>
    <w:rsid w:val="00873CCA"/>
    <w:pPr>
      <w:keepNext/>
      <w:outlineLvl w:val="6"/>
    </w:pPr>
    <w:rPr>
      <w:b/>
      <w:i/>
      <w:sz w:val="20"/>
    </w:rPr>
  </w:style>
  <w:style w:type="paragraph" w:styleId="Titolo8">
    <w:name w:val="heading 8"/>
    <w:basedOn w:val="Normale"/>
    <w:next w:val="Normale"/>
    <w:qFormat/>
    <w:rsid w:val="00873CCA"/>
    <w:pPr>
      <w:keepNext/>
      <w:outlineLvl w:val="7"/>
    </w:pPr>
    <w:rPr>
      <w:b/>
      <w:color w:val="000080"/>
      <w:sz w:val="16"/>
    </w:rPr>
  </w:style>
  <w:style w:type="paragraph" w:styleId="Titolo9">
    <w:name w:val="heading 9"/>
    <w:basedOn w:val="Normale"/>
    <w:next w:val="Normale"/>
    <w:qFormat/>
    <w:rsid w:val="00873CCA"/>
    <w:pPr>
      <w:keepNext/>
      <w:jc w:val="center"/>
      <w:outlineLvl w:val="8"/>
    </w:pPr>
    <w:rPr>
      <w:b/>
      <w:color w:val="FF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73CC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873CCA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semiHidden/>
    <w:rsid w:val="00873CCA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873CCA"/>
    <w:rPr>
      <w:b/>
    </w:rPr>
  </w:style>
  <w:style w:type="paragraph" w:styleId="Corpotesto">
    <w:name w:val="Body Text"/>
    <w:basedOn w:val="Normale"/>
    <w:link w:val="CorpotestoCarattere"/>
    <w:semiHidden/>
    <w:rsid w:val="00873CCA"/>
    <w:rPr>
      <w:sz w:val="20"/>
    </w:rPr>
  </w:style>
  <w:style w:type="paragraph" w:styleId="Corpodeltesto2">
    <w:name w:val="Body Text 2"/>
    <w:basedOn w:val="Normale"/>
    <w:semiHidden/>
    <w:rsid w:val="00873CCA"/>
    <w:rPr>
      <w:b/>
      <w:sz w:val="20"/>
    </w:rPr>
  </w:style>
  <w:style w:type="paragraph" w:styleId="Corpodeltesto3">
    <w:name w:val="Body Text 3"/>
    <w:basedOn w:val="Normale"/>
    <w:semiHidden/>
    <w:rsid w:val="00873CCA"/>
    <w:rPr>
      <w:b/>
      <w:color w:val="FF0000"/>
      <w:sz w:val="20"/>
    </w:rPr>
  </w:style>
  <w:style w:type="paragraph" w:styleId="Rientrocorpodeltesto">
    <w:name w:val="Body Text Indent"/>
    <w:basedOn w:val="Normale"/>
    <w:semiHidden/>
    <w:rsid w:val="00873CCA"/>
    <w:pPr>
      <w:ind w:firstLine="3"/>
    </w:pPr>
    <w:rPr>
      <w:sz w:val="20"/>
    </w:rPr>
  </w:style>
  <w:style w:type="paragraph" w:styleId="Data">
    <w:name w:val="Date"/>
    <w:basedOn w:val="Normale"/>
    <w:next w:val="Normale"/>
    <w:semiHidden/>
    <w:rsid w:val="00873CCA"/>
  </w:style>
  <w:style w:type="paragraph" w:styleId="Elenco">
    <w:name w:val="List"/>
    <w:basedOn w:val="Normale"/>
    <w:semiHidden/>
    <w:rsid w:val="00873CCA"/>
    <w:pPr>
      <w:ind w:left="283" w:hanging="283"/>
    </w:pPr>
  </w:style>
  <w:style w:type="paragraph" w:styleId="Elenco2">
    <w:name w:val="List 2"/>
    <w:basedOn w:val="Normale"/>
    <w:semiHidden/>
    <w:rsid w:val="00873CCA"/>
    <w:pPr>
      <w:ind w:left="566" w:hanging="283"/>
    </w:pPr>
  </w:style>
  <w:style w:type="paragraph" w:styleId="Elenco3">
    <w:name w:val="List 3"/>
    <w:basedOn w:val="Normale"/>
    <w:semiHidden/>
    <w:rsid w:val="00873CCA"/>
    <w:pPr>
      <w:ind w:left="849" w:hanging="283"/>
    </w:pPr>
  </w:style>
  <w:style w:type="paragraph" w:styleId="Elenco4">
    <w:name w:val="List 4"/>
    <w:basedOn w:val="Normale"/>
    <w:semiHidden/>
    <w:rsid w:val="00873CCA"/>
    <w:pPr>
      <w:ind w:left="1132" w:hanging="283"/>
    </w:pPr>
  </w:style>
  <w:style w:type="paragraph" w:styleId="Elenco5">
    <w:name w:val="List 5"/>
    <w:basedOn w:val="Normale"/>
    <w:semiHidden/>
    <w:rsid w:val="00873CCA"/>
    <w:pPr>
      <w:ind w:left="1415" w:hanging="283"/>
    </w:pPr>
  </w:style>
  <w:style w:type="paragraph" w:styleId="Elencocontinua">
    <w:name w:val="List Continue"/>
    <w:basedOn w:val="Normale"/>
    <w:semiHidden/>
    <w:rsid w:val="00873CCA"/>
    <w:pPr>
      <w:ind w:left="283"/>
    </w:pPr>
  </w:style>
  <w:style w:type="paragraph" w:styleId="Elencocontinua2">
    <w:name w:val="List Continue 2"/>
    <w:basedOn w:val="Normale"/>
    <w:semiHidden/>
    <w:rsid w:val="00873CCA"/>
    <w:pPr>
      <w:ind w:left="566"/>
    </w:pPr>
  </w:style>
  <w:style w:type="paragraph" w:styleId="Elencocontinua3">
    <w:name w:val="List Continue 3"/>
    <w:basedOn w:val="Normale"/>
    <w:semiHidden/>
    <w:rsid w:val="00873CCA"/>
    <w:pPr>
      <w:ind w:left="849"/>
    </w:pPr>
  </w:style>
  <w:style w:type="paragraph" w:styleId="Elencocontinua4">
    <w:name w:val="List Continue 4"/>
    <w:basedOn w:val="Normale"/>
    <w:semiHidden/>
    <w:rsid w:val="00873CCA"/>
    <w:pPr>
      <w:ind w:left="1132"/>
    </w:pPr>
  </w:style>
  <w:style w:type="paragraph" w:styleId="Elencocontinua5">
    <w:name w:val="List Continue 5"/>
    <w:basedOn w:val="Normale"/>
    <w:semiHidden/>
    <w:rsid w:val="00873CCA"/>
    <w:pPr>
      <w:ind w:left="1415"/>
    </w:pPr>
  </w:style>
  <w:style w:type="paragraph" w:styleId="Firma">
    <w:name w:val="Signature"/>
    <w:basedOn w:val="Normale"/>
    <w:semiHidden/>
    <w:rsid w:val="00873CCA"/>
    <w:pPr>
      <w:ind w:left="4252"/>
    </w:pPr>
  </w:style>
  <w:style w:type="paragraph" w:styleId="Formuladiapertura">
    <w:name w:val="Salutation"/>
    <w:basedOn w:val="Normale"/>
    <w:next w:val="Normale"/>
    <w:semiHidden/>
    <w:rsid w:val="00873CCA"/>
  </w:style>
  <w:style w:type="paragraph" w:styleId="Formuladichiusura">
    <w:name w:val="Closing"/>
    <w:basedOn w:val="Normale"/>
    <w:semiHidden/>
    <w:rsid w:val="00873CCA"/>
    <w:pPr>
      <w:ind w:left="4252"/>
    </w:pPr>
  </w:style>
  <w:style w:type="paragraph" w:styleId="Indice1">
    <w:name w:val="index 1"/>
    <w:basedOn w:val="Normale"/>
    <w:next w:val="Normale"/>
    <w:autoRedefine/>
    <w:semiHidden/>
    <w:rsid w:val="00873CCA"/>
    <w:pPr>
      <w:ind w:left="240" w:hanging="240"/>
    </w:pPr>
  </w:style>
  <w:style w:type="paragraph" w:styleId="Indice2">
    <w:name w:val="index 2"/>
    <w:basedOn w:val="Normale"/>
    <w:next w:val="Normale"/>
    <w:autoRedefine/>
    <w:semiHidden/>
    <w:rsid w:val="00873CCA"/>
    <w:pPr>
      <w:ind w:left="480" w:hanging="240"/>
    </w:pPr>
  </w:style>
  <w:style w:type="paragraph" w:styleId="Indice3">
    <w:name w:val="index 3"/>
    <w:basedOn w:val="Normale"/>
    <w:next w:val="Normale"/>
    <w:autoRedefine/>
    <w:semiHidden/>
    <w:rsid w:val="00873CCA"/>
    <w:pPr>
      <w:ind w:left="720" w:hanging="240"/>
    </w:pPr>
  </w:style>
  <w:style w:type="paragraph" w:styleId="Indice4">
    <w:name w:val="index 4"/>
    <w:basedOn w:val="Normale"/>
    <w:next w:val="Normale"/>
    <w:autoRedefine/>
    <w:semiHidden/>
    <w:rsid w:val="00873CCA"/>
    <w:pPr>
      <w:ind w:left="960" w:hanging="240"/>
    </w:pPr>
  </w:style>
  <w:style w:type="paragraph" w:styleId="Indice5">
    <w:name w:val="index 5"/>
    <w:basedOn w:val="Normale"/>
    <w:next w:val="Normale"/>
    <w:autoRedefine/>
    <w:semiHidden/>
    <w:rsid w:val="00873CCA"/>
    <w:pPr>
      <w:ind w:left="1200" w:hanging="240"/>
    </w:pPr>
  </w:style>
  <w:style w:type="paragraph" w:styleId="Indice6">
    <w:name w:val="index 6"/>
    <w:basedOn w:val="Normale"/>
    <w:next w:val="Normale"/>
    <w:autoRedefine/>
    <w:semiHidden/>
    <w:rsid w:val="00873CCA"/>
    <w:pPr>
      <w:ind w:left="1440" w:hanging="240"/>
    </w:pPr>
  </w:style>
  <w:style w:type="paragraph" w:styleId="Indice7">
    <w:name w:val="index 7"/>
    <w:basedOn w:val="Normale"/>
    <w:next w:val="Normale"/>
    <w:autoRedefine/>
    <w:semiHidden/>
    <w:rsid w:val="00873CCA"/>
    <w:pPr>
      <w:ind w:left="1680" w:hanging="240"/>
    </w:pPr>
  </w:style>
  <w:style w:type="paragraph" w:styleId="Indice8">
    <w:name w:val="index 8"/>
    <w:basedOn w:val="Normale"/>
    <w:next w:val="Normale"/>
    <w:autoRedefine/>
    <w:semiHidden/>
    <w:rsid w:val="00873CCA"/>
    <w:pPr>
      <w:ind w:left="1920" w:hanging="240"/>
    </w:pPr>
  </w:style>
  <w:style w:type="paragraph" w:styleId="Indice9">
    <w:name w:val="index 9"/>
    <w:basedOn w:val="Normale"/>
    <w:next w:val="Normale"/>
    <w:autoRedefine/>
    <w:semiHidden/>
    <w:rsid w:val="00873CCA"/>
    <w:pPr>
      <w:ind w:left="2160" w:hanging="240"/>
    </w:pPr>
  </w:style>
  <w:style w:type="paragraph" w:styleId="Indicedellefigure">
    <w:name w:val="table of figures"/>
    <w:basedOn w:val="Normale"/>
    <w:next w:val="Normale"/>
    <w:semiHidden/>
    <w:rsid w:val="00873CCA"/>
    <w:pPr>
      <w:ind w:left="480" w:hanging="480"/>
    </w:pPr>
  </w:style>
  <w:style w:type="paragraph" w:styleId="Indicefonti">
    <w:name w:val="table of authorities"/>
    <w:basedOn w:val="Normale"/>
    <w:next w:val="Normale"/>
    <w:semiHidden/>
    <w:rsid w:val="00873CCA"/>
    <w:pPr>
      <w:ind w:left="240" w:hanging="240"/>
    </w:pPr>
  </w:style>
  <w:style w:type="paragraph" w:styleId="Indirizzodestinatario">
    <w:name w:val="envelope address"/>
    <w:basedOn w:val="Normale"/>
    <w:semiHidden/>
    <w:rsid w:val="00873CCA"/>
    <w:pPr>
      <w:framePr w:w="7920" w:h="1980" w:hRule="exact" w:hSpace="141" w:wrap="auto" w:hAnchor="page" w:xAlign="center" w:yAlign="bottom"/>
      <w:ind w:left="2880"/>
    </w:pPr>
  </w:style>
  <w:style w:type="paragraph" w:styleId="Indirizzomittente">
    <w:name w:val="envelope return"/>
    <w:basedOn w:val="Normale"/>
    <w:semiHidden/>
    <w:rsid w:val="00873CCA"/>
    <w:rPr>
      <w:sz w:val="20"/>
    </w:rPr>
  </w:style>
  <w:style w:type="paragraph" w:styleId="Intestazionenota">
    <w:name w:val="Note Heading"/>
    <w:basedOn w:val="Normale"/>
    <w:next w:val="Normale"/>
    <w:semiHidden/>
    <w:rsid w:val="00873CCA"/>
  </w:style>
  <w:style w:type="paragraph" w:styleId="Mappadocumento">
    <w:name w:val="Document Map"/>
    <w:basedOn w:val="Normale"/>
    <w:semiHidden/>
    <w:rsid w:val="00873CCA"/>
    <w:pPr>
      <w:shd w:val="clear" w:color="auto" w:fill="000080"/>
    </w:pPr>
    <w:rPr>
      <w:rFonts w:ascii="Tahoma" w:hAnsi="Tahoma"/>
    </w:rPr>
  </w:style>
  <w:style w:type="paragraph" w:styleId="Numeroelenco">
    <w:name w:val="List Number"/>
    <w:basedOn w:val="Normale"/>
    <w:semiHidden/>
    <w:rsid w:val="00873CCA"/>
    <w:pPr>
      <w:numPr>
        <w:numId w:val="4"/>
      </w:numPr>
    </w:pPr>
  </w:style>
  <w:style w:type="paragraph" w:styleId="Numeroelenco2">
    <w:name w:val="List Number 2"/>
    <w:basedOn w:val="Normale"/>
    <w:semiHidden/>
    <w:rsid w:val="00873CCA"/>
    <w:pPr>
      <w:numPr>
        <w:numId w:val="5"/>
      </w:numPr>
    </w:pPr>
  </w:style>
  <w:style w:type="paragraph" w:styleId="Numeroelenco3">
    <w:name w:val="List Number 3"/>
    <w:basedOn w:val="Normale"/>
    <w:semiHidden/>
    <w:rsid w:val="00873CCA"/>
    <w:pPr>
      <w:numPr>
        <w:numId w:val="6"/>
      </w:numPr>
    </w:pPr>
  </w:style>
  <w:style w:type="paragraph" w:styleId="Numeroelenco4">
    <w:name w:val="List Number 4"/>
    <w:basedOn w:val="Normale"/>
    <w:semiHidden/>
    <w:rsid w:val="00873CCA"/>
    <w:pPr>
      <w:numPr>
        <w:numId w:val="7"/>
      </w:numPr>
    </w:pPr>
  </w:style>
  <w:style w:type="paragraph" w:styleId="Numeroelenco5">
    <w:name w:val="List Number 5"/>
    <w:basedOn w:val="Normale"/>
    <w:semiHidden/>
    <w:rsid w:val="00873CCA"/>
    <w:pPr>
      <w:numPr>
        <w:numId w:val="8"/>
      </w:numPr>
    </w:pPr>
  </w:style>
  <w:style w:type="paragraph" w:styleId="Primorientrocorpodeltesto">
    <w:name w:val="Body Text First Indent"/>
    <w:basedOn w:val="Corpotesto"/>
    <w:semiHidden/>
    <w:rsid w:val="00873CCA"/>
    <w:pPr>
      <w:ind w:firstLine="210"/>
      <w:jc w:val="left"/>
    </w:pPr>
    <w:rPr>
      <w:sz w:val="24"/>
      <w:lang w:val="en-GB"/>
    </w:rPr>
  </w:style>
  <w:style w:type="paragraph" w:styleId="Primorientrocorpodeltesto2">
    <w:name w:val="Body Text First Indent 2"/>
    <w:basedOn w:val="Rientrocorpodeltesto"/>
    <w:semiHidden/>
    <w:rsid w:val="00873CCA"/>
    <w:pPr>
      <w:ind w:left="283" w:firstLine="210"/>
      <w:jc w:val="left"/>
    </w:pPr>
    <w:rPr>
      <w:sz w:val="24"/>
    </w:rPr>
  </w:style>
  <w:style w:type="paragraph" w:styleId="Puntoelenco">
    <w:name w:val="List Bullet"/>
    <w:basedOn w:val="Normale"/>
    <w:autoRedefine/>
    <w:semiHidden/>
    <w:rsid w:val="00873CCA"/>
    <w:pPr>
      <w:numPr>
        <w:numId w:val="9"/>
      </w:numPr>
    </w:pPr>
  </w:style>
  <w:style w:type="paragraph" w:styleId="Puntoelenco2">
    <w:name w:val="List Bullet 2"/>
    <w:basedOn w:val="Normale"/>
    <w:autoRedefine/>
    <w:semiHidden/>
    <w:rsid w:val="00873CCA"/>
    <w:pPr>
      <w:numPr>
        <w:numId w:val="10"/>
      </w:numPr>
    </w:pPr>
  </w:style>
  <w:style w:type="paragraph" w:styleId="Puntoelenco3">
    <w:name w:val="List Bullet 3"/>
    <w:basedOn w:val="Normale"/>
    <w:autoRedefine/>
    <w:semiHidden/>
    <w:rsid w:val="00873CCA"/>
    <w:pPr>
      <w:numPr>
        <w:numId w:val="11"/>
      </w:numPr>
    </w:pPr>
  </w:style>
  <w:style w:type="paragraph" w:styleId="Puntoelenco4">
    <w:name w:val="List Bullet 4"/>
    <w:basedOn w:val="Normale"/>
    <w:autoRedefine/>
    <w:semiHidden/>
    <w:rsid w:val="00873CCA"/>
    <w:pPr>
      <w:numPr>
        <w:numId w:val="12"/>
      </w:numPr>
    </w:pPr>
  </w:style>
  <w:style w:type="paragraph" w:styleId="Puntoelenco5">
    <w:name w:val="List Bullet 5"/>
    <w:basedOn w:val="Normale"/>
    <w:autoRedefine/>
    <w:semiHidden/>
    <w:rsid w:val="00873CCA"/>
    <w:pPr>
      <w:numPr>
        <w:numId w:val="13"/>
      </w:numPr>
    </w:pPr>
  </w:style>
  <w:style w:type="paragraph" w:styleId="Rientrocorpodeltesto2">
    <w:name w:val="Body Text Indent 2"/>
    <w:basedOn w:val="Normale"/>
    <w:semiHidden/>
    <w:rsid w:val="00873CCA"/>
    <w:pPr>
      <w:spacing w:line="480" w:lineRule="auto"/>
      <w:ind w:left="283"/>
    </w:pPr>
  </w:style>
  <w:style w:type="paragraph" w:styleId="Rientrocorpodeltesto3">
    <w:name w:val="Body Text Indent 3"/>
    <w:basedOn w:val="Normale"/>
    <w:semiHidden/>
    <w:rsid w:val="00873CCA"/>
    <w:pPr>
      <w:ind w:left="283"/>
    </w:pPr>
    <w:rPr>
      <w:sz w:val="16"/>
    </w:rPr>
  </w:style>
  <w:style w:type="paragraph" w:styleId="Rientronormale">
    <w:name w:val="Normal Indent"/>
    <w:basedOn w:val="Normale"/>
    <w:semiHidden/>
    <w:rsid w:val="00873CCA"/>
    <w:pPr>
      <w:ind w:left="708"/>
    </w:pPr>
  </w:style>
  <w:style w:type="paragraph" w:styleId="Sommario1">
    <w:name w:val="toc 1"/>
    <w:basedOn w:val="Normale"/>
    <w:next w:val="Normale"/>
    <w:autoRedefine/>
    <w:semiHidden/>
    <w:rsid w:val="00873CCA"/>
  </w:style>
  <w:style w:type="paragraph" w:styleId="Sommario2">
    <w:name w:val="toc 2"/>
    <w:basedOn w:val="Normale"/>
    <w:next w:val="Normale"/>
    <w:autoRedefine/>
    <w:semiHidden/>
    <w:rsid w:val="00873CCA"/>
    <w:pPr>
      <w:ind w:left="240"/>
    </w:pPr>
  </w:style>
  <w:style w:type="paragraph" w:styleId="Sommario3">
    <w:name w:val="toc 3"/>
    <w:basedOn w:val="Normale"/>
    <w:next w:val="Normale"/>
    <w:autoRedefine/>
    <w:semiHidden/>
    <w:rsid w:val="00873CCA"/>
    <w:pPr>
      <w:ind w:left="480"/>
    </w:pPr>
  </w:style>
  <w:style w:type="paragraph" w:styleId="Sommario4">
    <w:name w:val="toc 4"/>
    <w:basedOn w:val="Normale"/>
    <w:next w:val="Normale"/>
    <w:autoRedefine/>
    <w:semiHidden/>
    <w:rsid w:val="00873CCA"/>
    <w:pPr>
      <w:ind w:left="720"/>
    </w:pPr>
  </w:style>
  <w:style w:type="paragraph" w:styleId="Sommario5">
    <w:name w:val="toc 5"/>
    <w:basedOn w:val="Normale"/>
    <w:next w:val="Normale"/>
    <w:autoRedefine/>
    <w:semiHidden/>
    <w:rsid w:val="00873CCA"/>
    <w:pPr>
      <w:ind w:left="960"/>
    </w:pPr>
  </w:style>
  <w:style w:type="paragraph" w:styleId="Sommario6">
    <w:name w:val="toc 6"/>
    <w:basedOn w:val="Normale"/>
    <w:next w:val="Normale"/>
    <w:autoRedefine/>
    <w:semiHidden/>
    <w:rsid w:val="00873CCA"/>
    <w:pPr>
      <w:ind w:left="1200"/>
    </w:pPr>
  </w:style>
  <w:style w:type="paragraph" w:styleId="Sommario7">
    <w:name w:val="toc 7"/>
    <w:basedOn w:val="Normale"/>
    <w:next w:val="Normale"/>
    <w:autoRedefine/>
    <w:semiHidden/>
    <w:rsid w:val="00873CCA"/>
    <w:pPr>
      <w:ind w:left="1440"/>
    </w:pPr>
  </w:style>
  <w:style w:type="paragraph" w:styleId="Sommario8">
    <w:name w:val="toc 8"/>
    <w:basedOn w:val="Normale"/>
    <w:next w:val="Normale"/>
    <w:autoRedefine/>
    <w:semiHidden/>
    <w:rsid w:val="00873CCA"/>
    <w:pPr>
      <w:ind w:left="1680"/>
    </w:pPr>
  </w:style>
  <w:style w:type="paragraph" w:styleId="Sommario9">
    <w:name w:val="toc 9"/>
    <w:basedOn w:val="Normale"/>
    <w:next w:val="Normale"/>
    <w:autoRedefine/>
    <w:semiHidden/>
    <w:rsid w:val="00873CCA"/>
    <w:pPr>
      <w:ind w:left="1920"/>
    </w:pPr>
  </w:style>
  <w:style w:type="paragraph" w:styleId="Sottotitolo">
    <w:name w:val="Subtitle"/>
    <w:basedOn w:val="Normale"/>
    <w:qFormat/>
    <w:rsid w:val="00873CCA"/>
    <w:pPr>
      <w:spacing w:after="60"/>
      <w:jc w:val="center"/>
      <w:outlineLvl w:val="1"/>
    </w:pPr>
  </w:style>
  <w:style w:type="paragraph" w:styleId="Testocommento">
    <w:name w:val="annotation text"/>
    <w:basedOn w:val="Normale"/>
    <w:link w:val="TestocommentoCarattere"/>
    <w:semiHidden/>
    <w:rsid w:val="00873CCA"/>
    <w:rPr>
      <w:sz w:val="20"/>
    </w:rPr>
  </w:style>
  <w:style w:type="paragraph" w:styleId="Testodelblocco">
    <w:name w:val="Block Text"/>
    <w:basedOn w:val="Normale"/>
    <w:semiHidden/>
    <w:rsid w:val="00873CCA"/>
    <w:pPr>
      <w:ind w:left="1440" w:right="1440"/>
    </w:pPr>
  </w:style>
  <w:style w:type="paragraph" w:styleId="Testomacro">
    <w:name w:val="macro"/>
    <w:semiHidden/>
    <w:rsid w:val="00873C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n-GB"/>
    </w:rPr>
  </w:style>
  <w:style w:type="paragraph" w:styleId="Testonormale">
    <w:name w:val="Plain Text"/>
    <w:basedOn w:val="Normale"/>
    <w:semiHidden/>
    <w:rsid w:val="00873CCA"/>
    <w:rPr>
      <w:rFonts w:ascii="Courier New" w:hAnsi="Courier New"/>
      <w:sz w:val="20"/>
    </w:rPr>
  </w:style>
  <w:style w:type="paragraph" w:styleId="Testonotaapidipagina">
    <w:name w:val="footnote text"/>
    <w:basedOn w:val="Normale"/>
    <w:semiHidden/>
    <w:rsid w:val="00873CCA"/>
    <w:rPr>
      <w:sz w:val="20"/>
    </w:rPr>
  </w:style>
  <w:style w:type="paragraph" w:styleId="Testonotadichiusura">
    <w:name w:val="endnote text"/>
    <w:basedOn w:val="Normale"/>
    <w:semiHidden/>
    <w:rsid w:val="00873CCA"/>
    <w:rPr>
      <w:sz w:val="20"/>
    </w:rPr>
  </w:style>
  <w:style w:type="paragraph" w:styleId="Titolo">
    <w:name w:val="Title"/>
    <w:basedOn w:val="Normale"/>
    <w:link w:val="TitoloCarattere"/>
    <w:uiPriority w:val="99"/>
    <w:qFormat/>
    <w:rsid w:val="0056708F"/>
    <w:pPr>
      <w:spacing w:before="360" w:after="60"/>
      <w:jc w:val="left"/>
      <w:outlineLvl w:val="0"/>
    </w:pPr>
    <w:rPr>
      <w:b/>
      <w:kern w:val="28"/>
      <w:sz w:val="32"/>
    </w:rPr>
  </w:style>
  <w:style w:type="paragraph" w:styleId="Titoloindice">
    <w:name w:val="index heading"/>
    <w:basedOn w:val="Normale"/>
    <w:next w:val="Indice1"/>
    <w:semiHidden/>
    <w:rsid w:val="00873CCA"/>
    <w:rPr>
      <w:b/>
    </w:rPr>
  </w:style>
  <w:style w:type="paragraph" w:styleId="Titoloindicefonti">
    <w:name w:val="toa heading"/>
    <w:basedOn w:val="Normale"/>
    <w:next w:val="Normale"/>
    <w:semiHidden/>
    <w:rsid w:val="00873CCA"/>
    <w:pPr>
      <w:spacing w:before="120"/>
    </w:pPr>
    <w:rPr>
      <w:b/>
    </w:rPr>
  </w:style>
  <w:style w:type="paragraph" w:styleId="Intestazionemessaggio">
    <w:name w:val="Message Header"/>
    <w:basedOn w:val="Normale"/>
    <w:semiHidden/>
    <w:rsid w:val="00873C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styleId="Collegamentovisitato">
    <w:name w:val="FollowedHyperlink"/>
    <w:basedOn w:val="Carpredefinitoparagrafo"/>
    <w:semiHidden/>
    <w:rsid w:val="00873CCA"/>
    <w:rPr>
      <w:color w:val="800080"/>
      <w:u w:val="single"/>
    </w:rPr>
  </w:style>
  <w:style w:type="character" w:styleId="Rimandocommento">
    <w:name w:val="annotation reference"/>
    <w:basedOn w:val="Carpredefinitoparagrafo"/>
    <w:semiHidden/>
    <w:rsid w:val="00873CCA"/>
    <w:rPr>
      <w:sz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0F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0F7D"/>
    <w:rPr>
      <w:rFonts w:ascii="Tahoma" w:hAnsi="Tahoma" w:cs="Tahoma"/>
      <w:sz w:val="16"/>
      <w:szCs w:val="16"/>
      <w:lang w:val="en-GB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2674"/>
    <w:rPr>
      <w:rFonts w:ascii="Arial" w:hAnsi="Arial"/>
      <w:sz w:val="24"/>
      <w:lang w:val="en-GB"/>
    </w:rPr>
  </w:style>
  <w:style w:type="character" w:customStyle="1" w:styleId="CorpotestoCarattere">
    <w:name w:val="Corpo testo Carattere"/>
    <w:basedOn w:val="Carpredefinitoparagrafo"/>
    <w:link w:val="Corpotesto"/>
    <w:semiHidden/>
    <w:rsid w:val="00D55EFA"/>
    <w:rPr>
      <w:rFonts w:ascii="Arial" w:hAnsi="Ari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6BD2"/>
    <w:rPr>
      <w:rFonts w:ascii="Arial" w:hAnsi="Arial"/>
      <w:sz w:val="24"/>
      <w:lang w:val="en-GB"/>
    </w:rPr>
  </w:style>
  <w:style w:type="paragraph" w:styleId="Paragrafoelenco">
    <w:name w:val="List Paragraph"/>
    <w:basedOn w:val="Normale"/>
    <w:uiPriority w:val="99"/>
    <w:qFormat/>
    <w:rsid w:val="002D0671"/>
    <w:pPr>
      <w:numPr>
        <w:numId w:val="38"/>
      </w:numPr>
      <w:spacing w:after="200" w:line="276" w:lineRule="auto"/>
      <w:contextualSpacing/>
    </w:pPr>
    <w:rPr>
      <w:rFonts w:eastAsiaTheme="minorHAnsi" w:cstheme="minorBidi"/>
      <w:sz w:val="20"/>
      <w:lang w:eastAsia="en-US"/>
    </w:rPr>
  </w:style>
  <w:style w:type="paragraph" w:customStyle="1" w:styleId="Default">
    <w:name w:val="Default"/>
    <w:rsid w:val="00385D0F"/>
    <w:pPr>
      <w:autoSpaceDE w:val="0"/>
      <w:autoSpaceDN w:val="0"/>
      <w:adjustRightInd w:val="0"/>
    </w:pPr>
    <w:rPr>
      <w:rFonts w:ascii="FagoExLf" w:hAnsi="FagoExLf" w:cs="FagoExLf"/>
      <w:color w:val="000000"/>
      <w:sz w:val="24"/>
      <w:szCs w:val="24"/>
    </w:rPr>
  </w:style>
  <w:style w:type="paragraph" w:customStyle="1" w:styleId="Pa32">
    <w:name w:val="Pa32"/>
    <w:basedOn w:val="Default"/>
    <w:next w:val="Default"/>
    <w:uiPriority w:val="99"/>
    <w:rsid w:val="00385D0F"/>
    <w:pPr>
      <w:spacing w:line="161" w:lineRule="atLeast"/>
    </w:pPr>
    <w:rPr>
      <w:rFonts w:cs="Times New Roman"/>
      <w:color w:val="auto"/>
    </w:rPr>
  </w:style>
  <w:style w:type="table" w:styleId="Grigliatabella">
    <w:name w:val="Table Grid"/>
    <w:basedOn w:val="Tabellanormale"/>
    <w:uiPriority w:val="99"/>
    <w:rsid w:val="000D3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E22D3"/>
    <w:rPr>
      <w:b/>
      <w:bCs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AE22D3"/>
    <w:rPr>
      <w:rFonts w:ascii="Arial" w:hAnsi="Arial"/>
      <w:lang w:val="en-GB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E22D3"/>
    <w:rPr>
      <w:rFonts w:ascii="Arial" w:hAnsi="Arial"/>
      <w:b/>
      <w:bCs/>
      <w:lang w:val="en-GB"/>
    </w:rPr>
  </w:style>
  <w:style w:type="character" w:styleId="Testosegnaposto">
    <w:name w:val="Placeholder Text"/>
    <w:basedOn w:val="Carpredefinitoparagrafo"/>
    <w:uiPriority w:val="99"/>
    <w:semiHidden/>
    <w:rsid w:val="00B34D12"/>
    <w:rPr>
      <w:color w:val="808080"/>
    </w:rPr>
  </w:style>
  <w:style w:type="paragraph" w:styleId="Nessunaspaziatura">
    <w:name w:val="No Spacing"/>
    <w:uiPriority w:val="99"/>
    <w:qFormat/>
    <w:rsid w:val="001C2EA1"/>
    <w:pPr>
      <w:autoSpaceDE w:val="0"/>
      <w:autoSpaceDN w:val="0"/>
      <w:adjustRightInd w:val="0"/>
      <w:jc w:val="both"/>
    </w:pPr>
    <w:rPr>
      <w:rFonts w:ascii="Lucida Sans" w:hAnsi="Lucida Sans" w:cs="Lucida Sans"/>
      <w:color w:val="000000"/>
      <w:sz w:val="22"/>
      <w:szCs w:val="22"/>
      <w:lang w:val="en-GB"/>
    </w:rPr>
  </w:style>
  <w:style w:type="character" w:styleId="Enfasigrassetto">
    <w:name w:val="Strong"/>
    <w:basedOn w:val="Carpredefinitoparagrafo"/>
    <w:uiPriority w:val="22"/>
    <w:qFormat/>
    <w:rsid w:val="00C637DE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9"/>
    <w:rsid w:val="00441570"/>
    <w:rPr>
      <w:rFonts w:ascii="Lucida Sans" w:hAnsi="Lucida Sans" w:cs="Lucida Sans"/>
      <w:b/>
      <w:smallCaps/>
      <w:color w:val="000000"/>
      <w:sz w:val="24"/>
      <w:szCs w:val="22"/>
    </w:rPr>
  </w:style>
  <w:style w:type="character" w:customStyle="1" w:styleId="TitoloCarattere">
    <w:name w:val="Titolo Carattere"/>
    <w:basedOn w:val="Carpredefinitoparagrafo"/>
    <w:link w:val="Titolo"/>
    <w:uiPriority w:val="99"/>
    <w:rsid w:val="00441570"/>
    <w:rPr>
      <w:rFonts w:ascii="Lucida Sans" w:hAnsi="Lucida Sans" w:cs="Lucida Sans"/>
      <w:b/>
      <w:color w:val="000000"/>
      <w:kern w:val="28"/>
      <w:sz w:val="32"/>
      <w:szCs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04427C"/>
    <w:rPr>
      <w:color w:val="605E5C"/>
      <w:shd w:val="clear" w:color="auto" w:fill="E1DFDD"/>
    </w:rPr>
  </w:style>
  <w:style w:type="character" w:customStyle="1" w:styleId="A2">
    <w:name w:val="A2"/>
    <w:uiPriority w:val="99"/>
    <w:rsid w:val="00E74045"/>
    <w:rPr>
      <w:rFonts w:cs="FagoExRegularLf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4212">
          <w:marLeft w:val="835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1272">
          <w:marLeft w:val="446"/>
          <w:marRight w:val="0"/>
          <w:marTop w:val="21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5301">
          <w:marLeft w:val="446"/>
          <w:marRight w:val="0"/>
          <w:marTop w:val="21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4333">
          <w:marLeft w:val="835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cid:image005.png@01D8A8A9.6DCF2120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image" Target="media/image6.png"/><Relationship Id="rId10" Type="http://schemas.openxmlformats.org/officeDocument/2006/relationships/footnotes" Target="foot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iell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a.fumagalli\Desktop\Paragoni%20Marchi\nota%20tecnica\Riello%20RIY_Ita_Final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comunicazione&gt;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A9C8FBCA32C4FAF50CB8C248F84F9" ma:contentTypeVersion="10" ma:contentTypeDescription="Creați un document nou." ma:contentTypeScope="" ma:versionID="390e6f5816f6eca329c46c1022d6647c">
  <xsd:schema xmlns:xsd="http://www.w3.org/2001/XMLSchema" xmlns:xs="http://www.w3.org/2001/XMLSchema" xmlns:p="http://schemas.microsoft.com/office/2006/metadata/properties" xmlns:ns2="9cf85307-63e8-4c2a-945e-57591e9b36a3" xmlns:ns3="c5cd8ede-66d0-4d05-835b-857fa8175885" targetNamespace="http://schemas.microsoft.com/office/2006/metadata/properties" ma:root="true" ma:fieldsID="1753bbac59756f72ead68f1abe28e1cc" ns2:_="" ns3:_="">
    <xsd:import namespace="9cf85307-63e8-4c2a-945e-57591e9b36a3"/>
    <xsd:import namespace="c5cd8ede-66d0-4d05-835b-857fa81758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85307-63e8-4c2a-945e-57591e9b36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chete imagine" ma:readOnly="false" ma:fieldId="{5cf76f15-5ced-4ddc-b409-7134ff3c332f}" ma:taxonomyMulti="true" ma:sspId="6c3282b9-7e5c-4006-bd6f-6aea32a434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d8ede-66d0-4d05-835b-857fa817588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c5dd676-edd9-4bb5-95ae-ca1323623518}" ma:internalName="TaxCatchAll" ma:showField="CatchAllData" ma:web="c5cd8ede-66d0-4d05-835b-857fa81758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cd8ede-66d0-4d05-835b-857fa8175885" xsi:nil="true"/>
    <lcf76f155ced4ddcb4097134ff3c332f xmlns="9cf85307-63e8-4c2a-945e-57591e9b36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DF6E80C-9C36-4D18-A8F0-E0A442B41A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0DC319-FBB5-4935-9D8E-F1D7BE0476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47ECE0-53BD-4D63-97B6-7D092DF32712}"/>
</file>

<file path=customXml/itemProps5.xml><?xml version="1.0" encoding="utf-8"?>
<ds:datastoreItem xmlns:ds="http://schemas.openxmlformats.org/officeDocument/2006/customXml" ds:itemID="{1085B74A-3094-4FCE-AB2C-14DE0D68A6D5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cf85307-63e8-4c2a-945e-57591e9b36a3"/>
    <ds:schemaRef ds:uri="http://purl.org/dc/elements/1.1/"/>
    <ds:schemaRef ds:uri="http://schemas.microsoft.com/office/2006/metadata/properties"/>
    <ds:schemaRef ds:uri="c5cd8ede-66d0-4d05-835b-857fa817588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Riello RIY_Ita_Final</Template>
  <TotalTime>3</TotalTime>
  <Pages>4</Pages>
  <Words>388</Words>
  <Characters>2217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&lt;Numero Comunicazione&gt;</vt:lpstr>
      <vt:lpstr> </vt:lpstr>
    </vt:vector>
  </TitlesOfParts>
  <Company>Riello SpA, Via Ing Pilade Riello 7, 37045 Legnago (VR), Italia</Company>
  <LinksUpToDate>false</LinksUpToDate>
  <CharactersWithSpaces>2600</CharactersWithSpaces>
  <SharedDoc>false</SharedDoc>
  <HLinks>
    <vt:vector size="6" baseType="variant">
      <vt:variant>
        <vt:i4>2359371</vt:i4>
      </vt:variant>
      <vt:variant>
        <vt:i4>0</vt:i4>
      </vt:variant>
      <vt:variant>
        <vt:i4>0</vt:i4>
      </vt:variant>
      <vt:variant>
        <vt:i4>5</vt:i4>
      </vt:variant>
      <vt:variant>
        <vt:lpwstr>mailto:gianluca.ventura@rielloburners.com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&lt;Numero Comunicazione&gt;</dc:title>
  <dc:subject>RIELLO INFORMS YOU</dc:subject>
  <dc:creator>Luca Fumagalli</dc:creator>
  <cp:keywords>RIY</cp:keywords>
  <cp:lastModifiedBy>Meloncelli, Andrea</cp:lastModifiedBy>
  <cp:revision>6</cp:revision>
  <cp:lastPrinted>2022-08-30T12:19:00Z</cp:lastPrinted>
  <dcterms:created xsi:type="dcterms:W3CDTF">2022-10-21T08:47:00Z</dcterms:created>
  <dcterms:modified xsi:type="dcterms:W3CDTF">2022-12-30T12:53:00Z</dcterms:modified>
  <cp:category>&lt;Tipo della comunicazione&gt;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0x010100BB3A9C8FBCA32C4FAF50CB8C248F84F9</vt:lpwstr>
  </property>
  <property fmtid="{D5CDD505-2E9C-101B-9397-08002B2CF9AE}" pid="4" name="MSIP_Label_b85f6713-6d19-40ac-a071-63e831bc1e58_Enabled">
    <vt:lpwstr>true</vt:lpwstr>
  </property>
  <property fmtid="{D5CDD505-2E9C-101B-9397-08002B2CF9AE}" pid="5" name="MSIP_Label_b85f6713-6d19-40ac-a071-63e831bc1e58_SetDate">
    <vt:lpwstr>2022-10-12T18:33:57Z</vt:lpwstr>
  </property>
  <property fmtid="{D5CDD505-2E9C-101B-9397-08002B2CF9AE}" pid="6" name="MSIP_Label_b85f6713-6d19-40ac-a071-63e831bc1e58_Method">
    <vt:lpwstr>Standard</vt:lpwstr>
  </property>
  <property fmtid="{D5CDD505-2E9C-101B-9397-08002B2CF9AE}" pid="7" name="MSIP_Label_b85f6713-6d19-40ac-a071-63e831bc1e58_Name">
    <vt:lpwstr>Confidential - Low</vt:lpwstr>
  </property>
  <property fmtid="{D5CDD505-2E9C-101B-9397-08002B2CF9AE}" pid="8" name="MSIP_Label_b85f6713-6d19-40ac-a071-63e831bc1e58_SiteId">
    <vt:lpwstr>36839a65-7f3f-4bac-9ea4-f571f10a9a03</vt:lpwstr>
  </property>
  <property fmtid="{D5CDD505-2E9C-101B-9397-08002B2CF9AE}" pid="9" name="MSIP_Label_b85f6713-6d19-40ac-a071-63e831bc1e58_ActionId">
    <vt:lpwstr>bd98bad4-8705-4989-93d5-694d18e21c27</vt:lpwstr>
  </property>
  <property fmtid="{D5CDD505-2E9C-101B-9397-08002B2CF9AE}" pid="10" name="MSIP_Label_b85f6713-6d19-40ac-a071-63e831bc1e58_ContentBits">
    <vt:lpwstr>0</vt:lpwstr>
  </property>
  <property fmtid="{D5CDD505-2E9C-101B-9397-08002B2CF9AE}" pid="11" name="Order">
    <vt:r8>19200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MediaServiceImageTags">
    <vt:lpwstr/>
  </property>
</Properties>
</file>